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0B92A" w14:textId="77777777" w:rsidR="00B32CDF" w:rsidRDefault="00B32CDF" w:rsidP="001C66D7">
      <w:pPr>
        <w:jc w:val="center"/>
        <w:rPr>
          <w:rFonts w:ascii="Arial" w:hAnsi="Arial" w:cs="Arial"/>
          <w:b/>
          <w:sz w:val="28"/>
          <w:szCs w:val="28"/>
        </w:rPr>
      </w:pPr>
    </w:p>
    <w:p w14:paraId="4D7C44D1" w14:textId="77777777" w:rsidR="00B32CDF" w:rsidRDefault="00B32CDF" w:rsidP="001C66D7">
      <w:pPr>
        <w:jc w:val="center"/>
        <w:rPr>
          <w:rFonts w:ascii="Arial" w:hAnsi="Arial" w:cs="Arial"/>
          <w:b/>
          <w:sz w:val="28"/>
          <w:szCs w:val="28"/>
        </w:rPr>
      </w:pPr>
    </w:p>
    <w:p w14:paraId="3368E77C" w14:textId="77777777" w:rsidR="00B32CDF" w:rsidRDefault="00B32CDF" w:rsidP="001C66D7">
      <w:pPr>
        <w:jc w:val="center"/>
        <w:rPr>
          <w:rFonts w:ascii="Arial" w:hAnsi="Arial" w:cs="Arial"/>
          <w:b/>
          <w:sz w:val="28"/>
          <w:szCs w:val="28"/>
        </w:rPr>
      </w:pPr>
    </w:p>
    <w:p w14:paraId="5A85468E" w14:textId="3FA27DF8" w:rsidR="001C66D7" w:rsidRPr="00364FA4" w:rsidRDefault="001C66D7" w:rsidP="001C66D7">
      <w:pPr>
        <w:jc w:val="center"/>
        <w:rPr>
          <w:rFonts w:ascii="Arial" w:hAnsi="Arial" w:cs="Arial"/>
          <w:b/>
          <w:sz w:val="28"/>
          <w:szCs w:val="28"/>
        </w:rPr>
      </w:pPr>
      <w:r w:rsidRPr="00364FA4">
        <w:rPr>
          <w:rFonts w:ascii="Arial" w:hAnsi="Arial" w:cs="Arial"/>
          <w:b/>
          <w:sz w:val="28"/>
          <w:szCs w:val="28"/>
        </w:rPr>
        <w:t>Antrag auf Genehmigung von Werbung auf Spielkleidung</w:t>
      </w:r>
      <w:r w:rsidR="00CF14FD">
        <w:rPr>
          <w:rFonts w:ascii="Arial" w:hAnsi="Arial" w:cs="Arial"/>
          <w:b/>
          <w:sz w:val="28"/>
          <w:szCs w:val="28"/>
        </w:rPr>
        <w:t xml:space="preserve"> 20</w:t>
      </w:r>
      <w:r w:rsidR="00F066A3">
        <w:rPr>
          <w:rFonts w:ascii="Arial" w:hAnsi="Arial" w:cs="Arial"/>
          <w:b/>
          <w:sz w:val="28"/>
          <w:szCs w:val="28"/>
        </w:rPr>
        <w:t>2</w:t>
      </w:r>
      <w:r w:rsidR="00424695">
        <w:rPr>
          <w:rFonts w:ascii="Arial" w:hAnsi="Arial" w:cs="Arial"/>
          <w:b/>
          <w:sz w:val="28"/>
          <w:szCs w:val="28"/>
        </w:rPr>
        <w:t>4</w:t>
      </w:r>
      <w:r w:rsidR="00CF14FD">
        <w:rPr>
          <w:rFonts w:ascii="Arial" w:hAnsi="Arial" w:cs="Arial"/>
          <w:b/>
          <w:sz w:val="28"/>
          <w:szCs w:val="28"/>
        </w:rPr>
        <w:t>/202</w:t>
      </w:r>
      <w:r w:rsidR="00424695">
        <w:rPr>
          <w:rFonts w:ascii="Arial" w:hAnsi="Arial" w:cs="Arial"/>
          <w:b/>
          <w:sz w:val="28"/>
          <w:szCs w:val="28"/>
        </w:rPr>
        <w:t>5</w:t>
      </w:r>
    </w:p>
    <w:p w14:paraId="45F08C81" w14:textId="77777777" w:rsidR="001C66D7" w:rsidRDefault="001C66D7" w:rsidP="001C66D7">
      <w:pPr>
        <w:rPr>
          <w:rFonts w:ascii="Arial" w:hAnsi="Arial" w:cs="Arial"/>
        </w:rPr>
      </w:pPr>
    </w:p>
    <w:p w14:paraId="384AFF50" w14:textId="77777777" w:rsidR="001C66D7" w:rsidRDefault="00247BAC" w:rsidP="00506DD7">
      <w:pPr>
        <w:jc w:val="center"/>
        <w:rPr>
          <w:rFonts w:ascii="Arial" w:hAnsi="Arial" w:cs="Arial"/>
        </w:rPr>
      </w:pPr>
      <w:sdt>
        <w:sdtPr>
          <w:rPr>
            <w:rFonts w:ascii="Arial" w:hAnsi="Arial" w:cs="Arial"/>
          </w:rPr>
          <w:alias w:val="Sammelantrag"/>
          <w:tag w:val="Sammelanrag"/>
          <w:id w:val="-1627612952"/>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r w:rsidR="00640407">
        <w:rPr>
          <w:rFonts w:ascii="Arial" w:hAnsi="Arial" w:cs="Arial"/>
        </w:rPr>
        <w:t xml:space="preserve"> </w:t>
      </w:r>
      <w:r w:rsidR="001C66D7">
        <w:rPr>
          <w:rFonts w:ascii="Arial" w:hAnsi="Arial" w:cs="Arial"/>
        </w:rPr>
        <w:t>Sammelantrag (Abgabe bis zum 15.09.)</w:t>
      </w:r>
      <w:r w:rsidR="00506DD7">
        <w:rPr>
          <w:rFonts w:ascii="Arial" w:hAnsi="Arial" w:cs="Arial"/>
        </w:rPr>
        <w:t xml:space="preserve"> </w:t>
      </w:r>
      <w:sdt>
        <w:sdtPr>
          <w:rPr>
            <w:rFonts w:ascii="Arial" w:hAnsi="Arial" w:cs="Arial"/>
          </w:rPr>
          <w:alias w:val="Nachmeldung"/>
          <w:tag w:val="Nachmeldung"/>
          <w:id w:val="524526641"/>
          <w14:checkbox>
            <w14:checked w14:val="0"/>
            <w14:checkedState w14:val="2612" w14:font="MS Gothic"/>
            <w14:uncheckedState w14:val="2610" w14:font="MS Gothic"/>
          </w14:checkbox>
        </w:sdtPr>
        <w:sdtEndPr/>
        <w:sdtContent>
          <w:r w:rsidR="00640407">
            <w:rPr>
              <w:rFonts w:ascii="MS Gothic" w:eastAsia="MS Gothic" w:hAnsi="MS Gothic" w:cs="Arial" w:hint="eastAsia"/>
            </w:rPr>
            <w:t>☐</w:t>
          </w:r>
        </w:sdtContent>
      </w:sdt>
      <w:r w:rsidR="001C66D7">
        <w:rPr>
          <w:rFonts w:ascii="Arial" w:hAnsi="Arial" w:cs="Arial"/>
        </w:rPr>
        <w:t xml:space="preserve"> Nachmeldung</w:t>
      </w:r>
    </w:p>
    <w:p w14:paraId="303180B9" w14:textId="77777777" w:rsidR="001C66D7" w:rsidRPr="00111F41" w:rsidRDefault="001C66D7" w:rsidP="001C66D7">
      <w:pPr>
        <w:rPr>
          <w:rFonts w:ascii="Arial" w:hAnsi="Arial" w:cs="Arial"/>
          <w:sz w:val="28"/>
          <w:szCs w:val="28"/>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7655"/>
      </w:tblGrid>
      <w:tr w:rsidR="00C0508F" w:rsidRPr="00C0508F" w14:paraId="67E69790" w14:textId="77777777" w:rsidTr="00C0508F">
        <w:tc>
          <w:tcPr>
            <w:tcW w:w="1951" w:type="dxa"/>
          </w:tcPr>
          <w:p w14:paraId="7623F8D1" w14:textId="77777777" w:rsidR="00C0508F" w:rsidRPr="00C0508F" w:rsidRDefault="00C0508F" w:rsidP="001C66D7">
            <w:pPr>
              <w:rPr>
                <w:rFonts w:ascii="Arial" w:hAnsi="Arial" w:cs="Arial"/>
                <w:b/>
              </w:rPr>
            </w:pPr>
            <w:r w:rsidRPr="00C0508F">
              <w:rPr>
                <w:rFonts w:ascii="Arial" w:hAnsi="Arial" w:cs="Arial"/>
                <w:b/>
              </w:rPr>
              <w:t>Verein:</w:t>
            </w:r>
          </w:p>
        </w:tc>
        <w:tc>
          <w:tcPr>
            <w:tcW w:w="7655" w:type="dxa"/>
            <w:tcBorders>
              <w:bottom w:val="single" w:sz="4" w:space="0" w:color="auto"/>
            </w:tcBorders>
          </w:tcPr>
          <w:p w14:paraId="5D0D724B" w14:textId="77777777" w:rsidR="00C0508F" w:rsidRPr="00C0508F" w:rsidRDefault="00247BAC" w:rsidP="00407343">
            <w:pPr>
              <w:rPr>
                <w:rFonts w:ascii="Arial" w:hAnsi="Arial" w:cs="Arial"/>
                <w:b/>
              </w:rPr>
            </w:pPr>
            <w:sdt>
              <w:sdtPr>
                <w:rPr>
                  <w:rFonts w:ascii="Arial" w:hAnsi="Arial" w:cs="Arial"/>
                  <w:b/>
                </w:rPr>
                <w:id w:val="1175374587"/>
                <w:placeholder>
                  <w:docPart w:val="96848751BC3D442D96F75921E8E1F1D0"/>
                </w:placeholder>
                <w:showingPlcHdr/>
              </w:sdtPr>
              <w:sdtEndPr/>
              <w:sdtContent>
                <w:r w:rsidR="00407343" w:rsidRPr="00F56B9B">
                  <w:rPr>
                    <w:rStyle w:val="Platzhaltertext"/>
                    <w:rFonts w:ascii="Arial" w:hAnsi="Arial" w:cs="Arial"/>
                    <w:b/>
                  </w:rPr>
                  <w:t>Vereinsnamen bitte hier eintragen.</w:t>
                </w:r>
              </w:sdtContent>
            </w:sdt>
          </w:p>
        </w:tc>
      </w:tr>
    </w:tbl>
    <w:p w14:paraId="145153DF" w14:textId="77777777" w:rsidR="00111F41" w:rsidRDefault="00242FE6" w:rsidP="00242FE6">
      <w:pPr>
        <w:jc w:val="center"/>
        <w:rPr>
          <w:rFonts w:ascii="Arial" w:hAnsi="Arial" w:cs="Arial"/>
        </w:rPr>
      </w:pPr>
      <w:r>
        <w:rPr>
          <w:rFonts w:ascii="Arial" w:hAnsi="Arial" w:cs="Arial"/>
          <w:b/>
        </w:rPr>
        <w:br/>
      </w:r>
      <w:r w:rsidRPr="00242FE6">
        <w:rPr>
          <w:rFonts w:ascii="Arial" w:hAnsi="Arial" w:cs="Arial"/>
          <w:b/>
        </w:rPr>
        <w:t>Aufstellung der Werbepartner- und texte</w:t>
      </w:r>
      <w:r w:rsidR="003251D5">
        <w:rPr>
          <w:rFonts w:ascii="Arial" w:hAnsi="Arial" w:cs="Arial"/>
          <w:b/>
        </w:rPr>
        <w:br/>
      </w:r>
    </w:p>
    <w:tbl>
      <w:tblPr>
        <w:tblStyle w:val="Tabellenraster"/>
        <w:tblW w:w="15309" w:type="dxa"/>
        <w:tblInd w:w="108" w:type="dxa"/>
        <w:tblLayout w:type="fixed"/>
        <w:tblLook w:val="04A0" w:firstRow="1" w:lastRow="0" w:firstColumn="1" w:lastColumn="0" w:noHBand="0" w:noVBand="1"/>
      </w:tblPr>
      <w:tblGrid>
        <w:gridCol w:w="1560"/>
        <w:gridCol w:w="850"/>
        <w:gridCol w:w="709"/>
        <w:gridCol w:w="2126"/>
        <w:gridCol w:w="3544"/>
        <w:gridCol w:w="3685"/>
        <w:gridCol w:w="1134"/>
        <w:gridCol w:w="1701"/>
      </w:tblGrid>
      <w:tr w:rsidR="00640407" w:rsidRPr="004002E4" w14:paraId="3D16EDDC" w14:textId="77777777" w:rsidTr="006D0B8A">
        <w:tc>
          <w:tcPr>
            <w:tcW w:w="15309" w:type="dxa"/>
            <w:gridSpan w:val="8"/>
            <w:tcBorders>
              <w:bottom w:val="nil"/>
            </w:tcBorders>
            <w:shd w:val="clear" w:color="auto" w:fill="D9D9D9" w:themeFill="background1" w:themeFillShade="D9"/>
          </w:tcPr>
          <w:p w14:paraId="0F0B3C59" w14:textId="77777777" w:rsidR="00640407" w:rsidRPr="00303232" w:rsidRDefault="00640407" w:rsidP="00A26FA4">
            <w:pPr>
              <w:spacing w:line="360" w:lineRule="auto"/>
              <w:jc w:val="center"/>
              <w:rPr>
                <w:rFonts w:ascii="Arial" w:hAnsi="Arial" w:cs="Arial"/>
                <w:b/>
                <w:sz w:val="20"/>
                <w:szCs w:val="20"/>
              </w:rPr>
            </w:pPr>
            <w:r w:rsidRPr="00640407">
              <w:rPr>
                <w:rFonts w:ascii="Arial" w:hAnsi="Arial" w:cs="Arial"/>
                <w:b/>
              </w:rPr>
              <w:t>Herren / Alte Herren / Frauen</w:t>
            </w:r>
          </w:p>
        </w:tc>
      </w:tr>
      <w:tr w:rsidR="00247FFB" w:rsidRPr="004002E4" w14:paraId="1A2E305C" w14:textId="77777777" w:rsidTr="00640407">
        <w:trPr>
          <w:trHeight w:val="345"/>
        </w:trPr>
        <w:tc>
          <w:tcPr>
            <w:tcW w:w="1560" w:type="dxa"/>
            <w:tcBorders>
              <w:top w:val="nil"/>
              <w:bottom w:val="single" w:sz="4" w:space="0" w:color="auto"/>
            </w:tcBorders>
            <w:shd w:val="clear" w:color="auto" w:fill="D9D9D9" w:themeFill="background1" w:themeFillShade="D9"/>
          </w:tcPr>
          <w:p w14:paraId="33AFEE5C" w14:textId="77777777" w:rsidR="000A7560" w:rsidRPr="004002E4" w:rsidRDefault="000A7560" w:rsidP="00C0508F">
            <w:pPr>
              <w:spacing w:line="360" w:lineRule="auto"/>
              <w:rPr>
                <w:rFonts w:ascii="Arial" w:hAnsi="Arial" w:cs="Arial"/>
                <w:b/>
                <w:sz w:val="20"/>
                <w:szCs w:val="20"/>
              </w:rPr>
            </w:pPr>
            <w:r w:rsidRPr="004002E4">
              <w:rPr>
                <w:rFonts w:ascii="Arial" w:hAnsi="Arial" w:cs="Arial"/>
                <w:b/>
                <w:sz w:val="20"/>
                <w:szCs w:val="20"/>
              </w:rPr>
              <w:t>Mannschaft</w:t>
            </w:r>
          </w:p>
        </w:tc>
        <w:tc>
          <w:tcPr>
            <w:tcW w:w="1559" w:type="dxa"/>
            <w:gridSpan w:val="2"/>
            <w:tcBorders>
              <w:top w:val="nil"/>
              <w:bottom w:val="single" w:sz="4" w:space="0" w:color="auto"/>
            </w:tcBorders>
            <w:shd w:val="clear" w:color="auto" w:fill="D9D9D9" w:themeFill="background1" w:themeFillShade="D9"/>
          </w:tcPr>
          <w:p w14:paraId="7F58064D" w14:textId="77777777" w:rsidR="000A7560" w:rsidRPr="004002E4" w:rsidRDefault="000A7560" w:rsidP="00C0508F">
            <w:pPr>
              <w:spacing w:line="360" w:lineRule="auto"/>
              <w:rPr>
                <w:rFonts w:ascii="Arial" w:hAnsi="Arial" w:cs="Arial"/>
                <w:b/>
                <w:sz w:val="20"/>
                <w:szCs w:val="20"/>
              </w:rPr>
            </w:pPr>
            <w:r w:rsidRPr="004002E4">
              <w:rPr>
                <w:rFonts w:ascii="Arial" w:hAnsi="Arial" w:cs="Arial"/>
                <w:b/>
                <w:sz w:val="20"/>
                <w:szCs w:val="20"/>
              </w:rPr>
              <w:t>Mann.-Nr.</w:t>
            </w:r>
          </w:p>
        </w:tc>
        <w:tc>
          <w:tcPr>
            <w:tcW w:w="2126" w:type="dxa"/>
            <w:tcBorders>
              <w:top w:val="nil"/>
              <w:bottom w:val="single" w:sz="4" w:space="0" w:color="auto"/>
            </w:tcBorders>
            <w:shd w:val="clear" w:color="auto" w:fill="D9D9D9" w:themeFill="background1" w:themeFillShade="D9"/>
          </w:tcPr>
          <w:p w14:paraId="6EF6B1BB" w14:textId="77777777" w:rsidR="000A7560" w:rsidRPr="004002E4" w:rsidRDefault="000A7560" w:rsidP="00C0508F">
            <w:pPr>
              <w:spacing w:line="360" w:lineRule="auto"/>
              <w:rPr>
                <w:rFonts w:ascii="Arial" w:hAnsi="Arial" w:cs="Arial"/>
                <w:b/>
                <w:sz w:val="20"/>
                <w:szCs w:val="20"/>
              </w:rPr>
            </w:pPr>
            <w:r w:rsidRPr="004002E4">
              <w:rPr>
                <w:rFonts w:ascii="Arial" w:hAnsi="Arial" w:cs="Arial"/>
                <w:b/>
                <w:sz w:val="20"/>
                <w:szCs w:val="20"/>
              </w:rPr>
              <w:t>Liga</w:t>
            </w:r>
          </w:p>
        </w:tc>
        <w:tc>
          <w:tcPr>
            <w:tcW w:w="3544" w:type="dxa"/>
            <w:tcBorders>
              <w:top w:val="nil"/>
              <w:bottom w:val="single" w:sz="4" w:space="0" w:color="auto"/>
            </w:tcBorders>
            <w:shd w:val="clear" w:color="auto" w:fill="D9D9D9" w:themeFill="background1" w:themeFillShade="D9"/>
          </w:tcPr>
          <w:p w14:paraId="090D3338" w14:textId="77777777" w:rsidR="000A7560" w:rsidRPr="004002E4" w:rsidRDefault="000A7560" w:rsidP="00C0508F">
            <w:pPr>
              <w:spacing w:line="360" w:lineRule="auto"/>
              <w:rPr>
                <w:rFonts w:ascii="Arial" w:hAnsi="Arial" w:cs="Arial"/>
                <w:b/>
                <w:sz w:val="20"/>
                <w:szCs w:val="20"/>
              </w:rPr>
            </w:pPr>
            <w:r w:rsidRPr="004002E4">
              <w:rPr>
                <w:rFonts w:ascii="Arial" w:hAnsi="Arial" w:cs="Arial"/>
                <w:b/>
                <w:sz w:val="20"/>
                <w:szCs w:val="20"/>
              </w:rPr>
              <w:t>Werbepartner</w:t>
            </w:r>
          </w:p>
        </w:tc>
        <w:tc>
          <w:tcPr>
            <w:tcW w:w="3685" w:type="dxa"/>
            <w:tcBorders>
              <w:top w:val="nil"/>
              <w:bottom w:val="single" w:sz="4" w:space="0" w:color="auto"/>
            </w:tcBorders>
            <w:shd w:val="clear" w:color="auto" w:fill="D9D9D9" w:themeFill="background1" w:themeFillShade="D9"/>
          </w:tcPr>
          <w:p w14:paraId="5A72AE8E" w14:textId="77777777" w:rsidR="000A7560" w:rsidRPr="00303232" w:rsidRDefault="000A7560" w:rsidP="00C0508F">
            <w:pPr>
              <w:spacing w:line="360" w:lineRule="auto"/>
              <w:rPr>
                <w:rFonts w:ascii="Arial" w:hAnsi="Arial" w:cs="Arial"/>
                <w:b/>
                <w:sz w:val="20"/>
                <w:szCs w:val="20"/>
              </w:rPr>
            </w:pPr>
            <w:r w:rsidRPr="00303232">
              <w:rPr>
                <w:rFonts w:ascii="Arial" w:hAnsi="Arial" w:cs="Arial"/>
                <w:b/>
                <w:sz w:val="20"/>
                <w:szCs w:val="20"/>
              </w:rPr>
              <w:t>Werbetext</w:t>
            </w:r>
          </w:p>
        </w:tc>
        <w:tc>
          <w:tcPr>
            <w:tcW w:w="1134" w:type="dxa"/>
            <w:tcBorders>
              <w:top w:val="nil"/>
              <w:bottom w:val="single" w:sz="4" w:space="0" w:color="auto"/>
            </w:tcBorders>
            <w:shd w:val="clear" w:color="auto" w:fill="D9D9D9" w:themeFill="background1" w:themeFillShade="D9"/>
          </w:tcPr>
          <w:p w14:paraId="7C9F54CD" w14:textId="77777777" w:rsidR="000A7560" w:rsidRPr="00303232" w:rsidRDefault="000A7560" w:rsidP="00C0508F">
            <w:pPr>
              <w:spacing w:line="360" w:lineRule="auto"/>
              <w:rPr>
                <w:rFonts w:ascii="Arial" w:hAnsi="Arial" w:cs="Arial"/>
                <w:b/>
                <w:sz w:val="20"/>
                <w:szCs w:val="20"/>
              </w:rPr>
            </w:pPr>
            <w:r>
              <w:rPr>
                <w:rFonts w:ascii="Arial" w:hAnsi="Arial" w:cs="Arial"/>
                <w:b/>
                <w:sz w:val="20"/>
                <w:szCs w:val="20"/>
              </w:rPr>
              <w:t>Fehlan</w:t>
            </w:r>
            <w:r w:rsidR="00640407">
              <w:rPr>
                <w:rFonts w:ascii="Arial" w:hAnsi="Arial" w:cs="Arial"/>
                <w:b/>
                <w:sz w:val="20"/>
                <w:szCs w:val="20"/>
              </w:rPr>
              <w:t>-</w:t>
            </w:r>
            <w:r>
              <w:rPr>
                <w:rFonts w:ascii="Arial" w:hAnsi="Arial" w:cs="Arial"/>
                <w:b/>
                <w:sz w:val="20"/>
                <w:szCs w:val="20"/>
              </w:rPr>
              <w:t xml:space="preserve">zeige = </w:t>
            </w:r>
            <w:r w:rsidR="00336B87">
              <w:rPr>
                <w:rFonts w:ascii="Arial" w:hAnsi="Arial" w:cs="Arial"/>
                <w:b/>
                <w:sz w:val="20"/>
                <w:szCs w:val="20"/>
              </w:rPr>
              <w:t>x</w:t>
            </w:r>
          </w:p>
        </w:tc>
        <w:tc>
          <w:tcPr>
            <w:tcW w:w="1701" w:type="dxa"/>
            <w:tcBorders>
              <w:top w:val="nil"/>
              <w:bottom w:val="single" w:sz="4" w:space="0" w:color="auto"/>
            </w:tcBorders>
            <w:shd w:val="clear" w:color="auto" w:fill="D9D9D9" w:themeFill="background1" w:themeFillShade="D9"/>
          </w:tcPr>
          <w:p w14:paraId="078526CD" w14:textId="77777777" w:rsidR="000A7560" w:rsidRPr="00303232" w:rsidRDefault="000A7560" w:rsidP="00336B87">
            <w:pPr>
              <w:spacing w:line="360" w:lineRule="auto"/>
              <w:rPr>
                <w:rFonts w:ascii="Arial" w:hAnsi="Arial" w:cs="Arial"/>
                <w:b/>
                <w:sz w:val="20"/>
                <w:szCs w:val="20"/>
              </w:rPr>
            </w:pPr>
            <w:r>
              <w:rPr>
                <w:rFonts w:ascii="Arial" w:hAnsi="Arial" w:cs="Arial"/>
                <w:b/>
                <w:sz w:val="20"/>
                <w:szCs w:val="20"/>
              </w:rPr>
              <w:t>Verlängerungs</w:t>
            </w:r>
            <w:r w:rsidR="00247FFB">
              <w:rPr>
                <w:rFonts w:ascii="Arial" w:hAnsi="Arial" w:cs="Arial"/>
                <w:b/>
                <w:sz w:val="20"/>
                <w:szCs w:val="20"/>
              </w:rPr>
              <w:t>-a</w:t>
            </w:r>
            <w:r>
              <w:rPr>
                <w:rFonts w:ascii="Arial" w:hAnsi="Arial" w:cs="Arial"/>
                <w:b/>
                <w:sz w:val="20"/>
                <w:szCs w:val="20"/>
              </w:rPr>
              <w:t xml:space="preserve">ntrag = </w:t>
            </w:r>
            <w:r w:rsidR="00336B87">
              <w:rPr>
                <w:rFonts w:ascii="Arial" w:hAnsi="Arial" w:cs="Arial"/>
                <w:b/>
                <w:sz w:val="20"/>
                <w:szCs w:val="20"/>
              </w:rPr>
              <w:t>x</w:t>
            </w:r>
          </w:p>
        </w:tc>
      </w:tr>
      <w:tr w:rsidR="00803DBB" w:rsidRPr="004002E4" w14:paraId="12709B0A" w14:textId="77777777" w:rsidTr="00640407">
        <w:trPr>
          <w:trHeight w:val="345"/>
        </w:trPr>
        <w:sdt>
          <w:sdtPr>
            <w:rPr>
              <w:rStyle w:val="Formatvorlage2"/>
              <w:rFonts w:ascii="Arial" w:hAnsi="Arial" w:cs="Arial"/>
              <w:sz w:val="20"/>
              <w:szCs w:val="20"/>
            </w:rPr>
            <w:alias w:val="Mannschaftsart"/>
            <w:tag w:val="Mannschaft"/>
            <w:id w:val="-1438211299"/>
            <w:placeholder>
              <w:docPart w:val="41FE65D42EA24B45A27C4F8510078785"/>
            </w:placeholder>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14:paraId="79020180"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453916042"/>
            <w:placeholder>
              <w:docPart w:val="873EFF7A7CFA4C58BFB281015EC92519"/>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14:paraId="5D0081A9" w14:textId="77777777"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660504129"/>
            <w:placeholder>
              <w:docPart w:val="F5EDA2AEEEF74CFC82D14EDCA7AD0533"/>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14:paraId="777B1B77"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815494286"/>
              <w:placeholder>
                <w:docPart w:val="EC3C3E602F1549F19E92E0EE36C16003"/>
              </w:placeholder>
              <w:showingPlcHdr/>
            </w:sdtPr>
            <w:sdtEndPr>
              <w:rPr>
                <w:rStyle w:val="Formatvorlage2"/>
              </w:rPr>
            </w:sdtEndPr>
            <w:sdtContent>
              <w:p w14:paraId="48D993B9"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526218729"/>
              <w:placeholder>
                <w:docPart w:val="42396CD87C3B472AB50E5432D3E232EA"/>
              </w:placeholder>
              <w:showingPlcHdr/>
            </w:sdtPr>
            <w:sdtEndPr>
              <w:rPr>
                <w:rStyle w:val="Formatvorlage2"/>
              </w:rPr>
            </w:sdtEndPr>
            <w:sdtContent>
              <w:p w14:paraId="5E0504D6"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01975D6A" w14:textId="77777777" w:rsidR="00803DBB" w:rsidRDefault="00247BAC"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593441680"/>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26E74C8E" w14:textId="77777777" w:rsidR="00803DBB" w:rsidRDefault="00247BAC"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302929761"/>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14:paraId="3997DE0B" w14:textId="77777777" w:rsidTr="00640407">
        <w:trPr>
          <w:trHeight w:val="345"/>
        </w:trPr>
        <w:sdt>
          <w:sdtPr>
            <w:rPr>
              <w:rStyle w:val="Formatvorlage2"/>
              <w:rFonts w:ascii="Arial" w:hAnsi="Arial" w:cs="Arial"/>
              <w:sz w:val="20"/>
              <w:szCs w:val="20"/>
            </w:rPr>
            <w:alias w:val="Mannschaftsart"/>
            <w:tag w:val="Mannschaft"/>
            <w:id w:val="-415787565"/>
            <w:placeholder>
              <w:docPart w:val="2408D5D0402D4A39AE1C43D995A955AE"/>
            </w:placeholder>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14:paraId="04F87723"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864127851"/>
            <w:placeholder>
              <w:docPart w:val="562326AAA875474A9AB41D4A38A0CFCF"/>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14:paraId="4AFF20CA" w14:textId="77777777"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390154499"/>
            <w:placeholder>
              <w:docPart w:val="622C4762CFD04D0F9039899204E14ACF"/>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14:paraId="3899C7E0"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2123450688"/>
              <w:placeholder>
                <w:docPart w:val="A3378201F3AA44A4BB2BB6F2B0264F89"/>
              </w:placeholder>
              <w:showingPlcHdr/>
            </w:sdtPr>
            <w:sdtEndPr>
              <w:rPr>
                <w:rStyle w:val="Formatvorlage2"/>
              </w:rPr>
            </w:sdtEndPr>
            <w:sdtContent>
              <w:p w14:paraId="7E95C07A"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57796396"/>
              <w:placeholder>
                <w:docPart w:val="D8E8E2D8734548E38873624731210D3C"/>
              </w:placeholder>
              <w:showingPlcHdr/>
            </w:sdtPr>
            <w:sdtEndPr>
              <w:rPr>
                <w:rStyle w:val="Formatvorlage2"/>
              </w:rPr>
            </w:sdtEndPr>
            <w:sdtContent>
              <w:p w14:paraId="5205FBEF"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4A9EE427" w14:textId="77777777" w:rsidR="00803DBB" w:rsidRDefault="00247BAC"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522598418"/>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4CA38E53" w14:textId="77777777" w:rsidR="00803DBB" w:rsidRDefault="00247BAC"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847825947"/>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14:paraId="736B9C92" w14:textId="77777777" w:rsidTr="00640407">
        <w:trPr>
          <w:trHeight w:val="345"/>
        </w:trPr>
        <w:sdt>
          <w:sdtPr>
            <w:rPr>
              <w:rStyle w:val="Formatvorlage2"/>
              <w:rFonts w:ascii="Arial" w:hAnsi="Arial" w:cs="Arial"/>
              <w:sz w:val="20"/>
              <w:szCs w:val="20"/>
            </w:rPr>
            <w:alias w:val="Mannschaftsart"/>
            <w:tag w:val="Mannschaft"/>
            <w:id w:val="-519471538"/>
            <w:placeholder>
              <w:docPart w:val="F3F6B7380E064563BBC2594117E609AA"/>
            </w:placeholder>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14:paraId="122E2850"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707948215"/>
            <w:placeholder>
              <w:docPart w:val="9FDD50ACCF0C4132A1683C294935825F"/>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14:paraId="0FCD3026" w14:textId="77777777"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2079819626"/>
            <w:placeholder>
              <w:docPart w:val="092D4AEC61504815B189DB4E00586395"/>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14:paraId="4DBCE64A"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979119188"/>
              <w:placeholder>
                <w:docPart w:val="FD498C0641E64A02903AB263409BFE39"/>
              </w:placeholder>
              <w:showingPlcHdr/>
            </w:sdtPr>
            <w:sdtEndPr>
              <w:rPr>
                <w:rStyle w:val="Formatvorlage2"/>
              </w:rPr>
            </w:sdtEndPr>
            <w:sdtContent>
              <w:p w14:paraId="62DB7F78"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14965048"/>
              <w:placeholder>
                <w:docPart w:val="591AEE81709348D1A6A42EB75E7C1C8E"/>
              </w:placeholder>
              <w:showingPlcHdr/>
            </w:sdtPr>
            <w:sdtEndPr>
              <w:rPr>
                <w:rStyle w:val="Formatvorlage2"/>
              </w:rPr>
            </w:sdtEndPr>
            <w:sdtContent>
              <w:p w14:paraId="19B60F97"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7880C408" w14:textId="77777777" w:rsidR="00803DBB" w:rsidRDefault="00247BAC"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529029734"/>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7EED5F3D" w14:textId="77777777" w:rsidR="00803DBB" w:rsidRDefault="00247BAC"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795709487"/>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14:paraId="5115AE20" w14:textId="77777777" w:rsidTr="00640407">
        <w:trPr>
          <w:trHeight w:val="345"/>
        </w:trPr>
        <w:sdt>
          <w:sdtPr>
            <w:rPr>
              <w:rStyle w:val="Formatvorlage2"/>
              <w:rFonts w:ascii="Arial" w:hAnsi="Arial" w:cs="Arial"/>
              <w:sz w:val="20"/>
              <w:szCs w:val="20"/>
            </w:rPr>
            <w:alias w:val="Mannschaftsart"/>
            <w:tag w:val="Mannschaft"/>
            <w:id w:val="-737243856"/>
            <w:placeholder>
              <w:docPart w:val="AB833409D0D94D0AABAD934B210E7655"/>
            </w:placeholder>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14:paraId="02627F29"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967891372"/>
            <w:placeholder>
              <w:docPart w:val="33E95402BDE44C55BFF5DC9951A53641"/>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14:paraId="17B4ED96" w14:textId="77777777"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658042641"/>
            <w:placeholder>
              <w:docPart w:val="63C8BCE01C584C89BDA51B7E0CC43C4E"/>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14:paraId="130B54FC"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582992143"/>
              <w:placeholder>
                <w:docPart w:val="0F4FE977181440548EC283460741182A"/>
              </w:placeholder>
              <w:showingPlcHdr/>
            </w:sdtPr>
            <w:sdtEndPr>
              <w:rPr>
                <w:rStyle w:val="Formatvorlage2"/>
              </w:rPr>
            </w:sdtEndPr>
            <w:sdtContent>
              <w:p w14:paraId="34C80896"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699622074"/>
              <w:placeholder>
                <w:docPart w:val="B8E27EE3672E4550A480B2B8F280E71F"/>
              </w:placeholder>
              <w:showingPlcHdr/>
            </w:sdtPr>
            <w:sdtEndPr>
              <w:rPr>
                <w:rStyle w:val="Formatvorlage2"/>
              </w:rPr>
            </w:sdtEndPr>
            <w:sdtContent>
              <w:p w14:paraId="78FE2F71"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4A6EF0CB" w14:textId="77777777" w:rsidR="00803DBB" w:rsidRDefault="00247BAC"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35979834"/>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1D188792" w14:textId="77777777" w:rsidR="00803DBB" w:rsidRDefault="00247BAC"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058018097"/>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14:paraId="317B2180" w14:textId="77777777" w:rsidTr="00640407">
        <w:trPr>
          <w:trHeight w:val="345"/>
        </w:trPr>
        <w:sdt>
          <w:sdtPr>
            <w:rPr>
              <w:rStyle w:val="Formatvorlage2"/>
              <w:rFonts w:ascii="Arial" w:hAnsi="Arial" w:cs="Arial"/>
              <w:sz w:val="20"/>
              <w:szCs w:val="20"/>
            </w:rPr>
            <w:alias w:val="Mannschaftsart"/>
            <w:tag w:val="Mannschaft"/>
            <w:id w:val="1288319811"/>
            <w:placeholder>
              <w:docPart w:val="0241DB31BABE43D5BE61DEBAC8AB4063"/>
            </w:placeholder>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14:paraId="47C5E368"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592378291"/>
            <w:placeholder>
              <w:docPart w:val="DAE00409181D4EC5811D5D70685CC9D1"/>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14:paraId="0DB1E832" w14:textId="77777777"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01480116"/>
            <w:placeholder>
              <w:docPart w:val="CE4C91470E2D42D584CCC21DABA82884"/>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14:paraId="7D2590B7"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041639763"/>
              <w:placeholder>
                <w:docPart w:val="ECC5F87EFB2043289F8A7924C4AF4E00"/>
              </w:placeholder>
              <w:showingPlcHdr/>
            </w:sdtPr>
            <w:sdtEndPr>
              <w:rPr>
                <w:rStyle w:val="Formatvorlage2"/>
              </w:rPr>
            </w:sdtEndPr>
            <w:sdtContent>
              <w:p w14:paraId="252DB26B"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875962105"/>
              <w:placeholder>
                <w:docPart w:val="7CAAA4BCAE14499993B46C40D33E7312"/>
              </w:placeholder>
              <w:showingPlcHdr/>
            </w:sdtPr>
            <w:sdtEndPr>
              <w:rPr>
                <w:rStyle w:val="Formatvorlage2"/>
              </w:rPr>
            </w:sdtEndPr>
            <w:sdtContent>
              <w:p w14:paraId="6522891D"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78F2F9FE" w14:textId="77777777" w:rsidR="00803DBB" w:rsidRDefault="00247BAC"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92145954"/>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1C6D8B06" w14:textId="77777777" w:rsidR="00803DBB" w:rsidRDefault="00247BAC"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927253538"/>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14:paraId="0E7CF261" w14:textId="77777777" w:rsidTr="00640407">
        <w:trPr>
          <w:trHeight w:val="345"/>
        </w:trPr>
        <w:sdt>
          <w:sdtPr>
            <w:rPr>
              <w:rStyle w:val="Formatvorlage2"/>
              <w:rFonts w:ascii="Arial" w:hAnsi="Arial" w:cs="Arial"/>
              <w:sz w:val="20"/>
              <w:szCs w:val="20"/>
            </w:rPr>
            <w:alias w:val="Mannschaftsart"/>
            <w:tag w:val="Mannschaft"/>
            <w:id w:val="967167856"/>
            <w:placeholder>
              <w:docPart w:val="808EF6BDACF9428D81A8661802F137BE"/>
            </w:placeholder>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14:paraId="5BC0E771"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584144883"/>
            <w:placeholder>
              <w:docPart w:val="0CD6F02B39AD4682839BB5AD0666F4EF"/>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14:paraId="127BBFE2" w14:textId="77777777"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057240287"/>
            <w:placeholder>
              <w:docPart w:val="570557EE6F814DFEB0CF4F917D1A5981"/>
            </w:placeholder>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14:paraId="307CEECF"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69699073"/>
              <w:showingPlcHdr/>
            </w:sdtPr>
            <w:sdtEndPr>
              <w:rPr>
                <w:rStyle w:val="Formatvorlage2"/>
              </w:rPr>
            </w:sdtEndPr>
            <w:sdtContent>
              <w:p w14:paraId="43E24D65"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88013619"/>
              <w:showingPlcHdr/>
            </w:sdtPr>
            <w:sdtEndPr>
              <w:rPr>
                <w:rStyle w:val="Formatvorlage2"/>
              </w:rPr>
            </w:sdtEndPr>
            <w:sdtContent>
              <w:p w14:paraId="5BBFFF7F"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6FB982E0" w14:textId="77777777" w:rsidR="00803DBB" w:rsidRDefault="00247BAC"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1062684816"/>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3ADEC01D" w14:textId="77777777" w:rsidR="00803DBB" w:rsidRDefault="00247BAC"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2030181286"/>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14:paraId="42957C12" w14:textId="77777777" w:rsidTr="00640407">
        <w:trPr>
          <w:trHeight w:val="345"/>
        </w:trPr>
        <w:sdt>
          <w:sdtPr>
            <w:rPr>
              <w:rStyle w:val="Formatvorlage2"/>
              <w:rFonts w:ascii="Arial" w:hAnsi="Arial" w:cs="Arial"/>
              <w:sz w:val="20"/>
              <w:szCs w:val="20"/>
            </w:rPr>
            <w:alias w:val="Mannschaftsart"/>
            <w:tag w:val="Mannschaft"/>
            <w:id w:val="312919067"/>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14:paraId="6A6B1E8B"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78062768"/>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14:paraId="2A7FBA40" w14:textId="77777777"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910048118"/>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14:paraId="0118F77B"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795795057"/>
              <w:showingPlcHdr/>
            </w:sdtPr>
            <w:sdtEndPr>
              <w:rPr>
                <w:rStyle w:val="Formatvorlage2"/>
              </w:rPr>
            </w:sdtEndPr>
            <w:sdtContent>
              <w:p w14:paraId="35DACF13"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370919473"/>
              <w:showingPlcHdr/>
            </w:sdtPr>
            <w:sdtEndPr>
              <w:rPr>
                <w:rStyle w:val="Formatvorlage2"/>
              </w:rPr>
            </w:sdtEndPr>
            <w:sdtContent>
              <w:p w14:paraId="2646D7E2"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06D4BF17" w14:textId="77777777" w:rsidR="00803DBB" w:rsidRDefault="00247BAC"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80498807"/>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2AB37B7F" w14:textId="77777777" w:rsidR="00803DBB" w:rsidRDefault="00247BAC"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363948248"/>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803DBB" w:rsidRPr="004002E4" w14:paraId="1F2C5FC3" w14:textId="77777777" w:rsidTr="00640407">
        <w:trPr>
          <w:trHeight w:val="345"/>
        </w:trPr>
        <w:sdt>
          <w:sdtPr>
            <w:rPr>
              <w:rStyle w:val="Formatvorlage2"/>
              <w:rFonts w:ascii="Arial" w:hAnsi="Arial" w:cs="Arial"/>
              <w:sz w:val="20"/>
              <w:szCs w:val="20"/>
            </w:rPr>
            <w:alias w:val="Mannschaftsart"/>
            <w:tag w:val="Mannschaft"/>
            <w:id w:val="595599863"/>
            <w:dropDownList>
              <w:listItem w:displayText="hier klicken" w:value="hier klicken"/>
              <w:listItem w:displayText="Herren" w:value="Herren"/>
              <w:listItem w:displayText="Alt-Herren" w:value="Alt-Herren"/>
              <w:listItem w:displayText="Frauen" w:value="Frauen"/>
            </w:dropDownList>
          </w:sdtPr>
          <w:sdtEndPr>
            <w:rPr>
              <w:rStyle w:val="Formatvorlage2"/>
            </w:rPr>
          </w:sdtEndPr>
          <w:sdtContent>
            <w:tc>
              <w:tcPr>
                <w:tcW w:w="1560" w:type="dxa"/>
                <w:tcBorders>
                  <w:top w:val="single" w:sz="4" w:space="0" w:color="auto"/>
                  <w:bottom w:val="single" w:sz="4" w:space="0" w:color="auto"/>
                </w:tcBorders>
                <w:shd w:val="clear" w:color="auto" w:fill="auto"/>
                <w:vAlign w:val="center"/>
              </w:tcPr>
              <w:p w14:paraId="7BC59C92"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123450904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EndPr>
            <w:rPr>
              <w:rStyle w:val="Formatvorlage2"/>
            </w:rPr>
          </w:sdtEndPr>
          <w:sdtContent>
            <w:tc>
              <w:tcPr>
                <w:tcW w:w="1559" w:type="dxa"/>
                <w:gridSpan w:val="2"/>
                <w:tcBorders>
                  <w:top w:val="single" w:sz="4" w:space="0" w:color="auto"/>
                  <w:bottom w:val="single" w:sz="4" w:space="0" w:color="auto"/>
                </w:tcBorders>
                <w:shd w:val="clear" w:color="auto" w:fill="auto"/>
                <w:vAlign w:val="center"/>
              </w:tcPr>
              <w:p w14:paraId="67148BAA" w14:textId="77777777" w:rsidR="00803DBB" w:rsidRPr="00C74973" w:rsidRDefault="00803DBB" w:rsidP="000A7560">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sdt>
          <w:sdtPr>
            <w:rPr>
              <w:rStyle w:val="Formatvorlage2"/>
              <w:rFonts w:ascii="Arial" w:hAnsi="Arial" w:cs="Arial"/>
              <w:sz w:val="20"/>
              <w:szCs w:val="20"/>
            </w:rPr>
            <w:alias w:val="Mannschaftsart"/>
            <w:tag w:val="Mannschaft"/>
            <w:id w:val="-730065634"/>
            <w:dropDownList>
              <w:listItem w:displayText="hier klicken" w:value="hier klicken"/>
              <w:listItem w:displayText="Regionalliga" w:value="Regionalliga"/>
              <w:listItem w:displayText="Oberliga Westfalen" w:value="Oberliga Westfalen"/>
              <w:listItem w:displayText="Westfalenliga" w:value="Westfalenliga"/>
              <w:listItem w:displayText="Landesliga" w:value="Landesliga"/>
              <w:listItem w:displayText="Bezirksliga" w:value="Bezirksliga"/>
              <w:listItem w:displayText="Kreisliga" w:value="Kreisliga"/>
            </w:dropDownList>
          </w:sdtPr>
          <w:sdtEndPr>
            <w:rPr>
              <w:rStyle w:val="Formatvorlage2"/>
            </w:rPr>
          </w:sdtEndPr>
          <w:sdtContent>
            <w:tc>
              <w:tcPr>
                <w:tcW w:w="2126" w:type="dxa"/>
                <w:tcBorders>
                  <w:top w:val="single" w:sz="4" w:space="0" w:color="auto"/>
                  <w:bottom w:val="single" w:sz="4" w:space="0" w:color="auto"/>
                </w:tcBorders>
                <w:shd w:val="clear" w:color="auto" w:fill="auto"/>
                <w:vAlign w:val="center"/>
              </w:tcPr>
              <w:p w14:paraId="1A3EF810" w14:textId="77777777" w:rsidR="00803DBB" w:rsidRPr="00C74973" w:rsidRDefault="00803DBB" w:rsidP="00FB3D6B">
                <w:pPr>
                  <w:spacing w:line="360" w:lineRule="auto"/>
                  <w:jc w:val="center"/>
                  <w:rPr>
                    <w:rFonts w:ascii="Arial" w:hAnsi="Arial" w:cs="Arial"/>
                    <w:b/>
                    <w:sz w:val="20"/>
                    <w:szCs w:val="20"/>
                  </w:rPr>
                </w:pPr>
                <w:r>
                  <w:rPr>
                    <w:rStyle w:val="Formatvorlage2"/>
                    <w:rFonts w:ascii="Arial" w:hAnsi="Arial" w:cs="Arial"/>
                    <w:sz w:val="20"/>
                    <w:szCs w:val="20"/>
                  </w:rPr>
                  <w:t>hier klicken</w:t>
                </w:r>
              </w:p>
            </w:tc>
          </w:sdtContent>
        </w:sdt>
        <w:tc>
          <w:tcPr>
            <w:tcW w:w="3544"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1744829291"/>
              <w:showingPlcHdr/>
            </w:sdtPr>
            <w:sdtEndPr>
              <w:rPr>
                <w:rStyle w:val="Formatvorlage2"/>
              </w:rPr>
            </w:sdtEndPr>
            <w:sdtContent>
              <w:p w14:paraId="7CBF4896"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3685" w:type="dxa"/>
            <w:tcBorders>
              <w:top w:val="single" w:sz="4" w:space="0" w:color="auto"/>
              <w:bottom w:val="single" w:sz="4" w:space="0" w:color="auto"/>
            </w:tcBorders>
            <w:shd w:val="clear" w:color="auto" w:fill="auto"/>
            <w:vAlign w:val="center"/>
          </w:tcPr>
          <w:sdt>
            <w:sdtPr>
              <w:rPr>
                <w:rStyle w:val="Formatvorlage2"/>
                <w:rFonts w:ascii="Arial" w:hAnsi="Arial" w:cs="Arial"/>
                <w:sz w:val="20"/>
                <w:szCs w:val="20"/>
              </w:rPr>
              <w:id w:val="430860673"/>
              <w:showingPlcHdr/>
            </w:sdtPr>
            <w:sdtEndPr>
              <w:rPr>
                <w:rStyle w:val="Formatvorlage2"/>
              </w:rPr>
            </w:sdtEndPr>
            <w:sdtContent>
              <w:p w14:paraId="5150AD55" w14:textId="77777777" w:rsidR="00803DBB" w:rsidRPr="00F56B9B" w:rsidRDefault="00803DBB" w:rsidP="000A7560">
                <w:pPr>
                  <w:spacing w:line="360" w:lineRule="auto"/>
                  <w:jc w:val="center"/>
                  <w:rPr>
                    <w:rFonts w:ascii="Arial" w:hAnsi="Arial" w:cs="Arial"/>
                    <w:sz w:val="20"/>
                    <w:szCs w:val="20"/>
                    <w:shd w:val="pct12" w:color="auto" w:fill="auto"/>
                  </w:rPr>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sdtContent>
          </w:sdt>
        </w:tc>
        <w:tc>
          <w:tcPr>
            <w:tcW w:w="1134" w:type="dxa"/>
            <w:tcBorders>
              <w:top w:val="single" w:sz="4" w:space="0" w:color="auto"/>
              <w:bottom w:val="single" w:sz="4" w:space="0" w:color="auto"/>
            </w:tcBorders>
            <w:vAlign w:val="center"/>
          </w:tcPr>
          <w:p w14:paraId="1F16860D" w14:textId="77777777" w:rsidR="00803DBB" w:rsidRDefault="00247BAC" w:rsidP="000A7560">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960848514"/>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c>
          <w:tcPr>
            <w:tcW w:w="1701" w:type="dxa"/>
            <w:tcBorders>
              <w:top w:val="single" w:sz="4" w:space="0" w:color="auto"/>
              <w:bottom w:val="single" w:sz="4" w:space="0" w:color="auto"/>
            </w:tcBorders>
            <w:vAlign w:val="center"/>
          </w:tcPr>
          <w:p w14:paraId="3E2150FA" w14:textId="77777777" w:rsidR="00803DBB" w:rsidRDefault="00247BAC" w:rsidP="00FB3D6B">
            <w:pPr>
              <w:spacing w:line="360" w:lineRule="auto"/>
              <w:jc w:val="center"/>
              <w:rPr>
                <w:rStyle w:val="Formatvorlage2"/>
                <w:rFonts w:ascii="Arial" w:hAnsi="Arial" w:cs="Arial"/>
                <w:sz w:val="20"/>
                <w:szCs w:val="20"/>
              </w:rPr>
            </w:pPr>
            <w:sdt>
              <w:sdtPr>
                <w:rPr>
                  <w:rFonts w:ascii="Arial" w:hAnsi="Arial" w:cs="Arial"/>
                  <w:shd w:val="pct12" w:color="auto" w:fill="auto"/>
                </w:rPr>
                <w:alias w:val="Fehlanzeige"/>
                <w:tag w:val="Fehlanzeige"/>
                <w:id w:val="-409000058"/>
                <w14:checkbox>
                  <w14:checked w14:val="0"/>
                  <w14:checkedState w14:val="2612" w14:font="MS Gothic"/>
                  <w14:uncheckedState w14:val="2610" w14:font="MS Gothic"/>
                </w14:checkbox>
              </w:sdtPr>
              <w:sdtEndPr/>
              <w:sdtContent>
                <w:r w:rsidR="00803DBB">
                  <w:rPr>
                    <w:rFonts w:ascii="MS Gothic" w:eastAsia="MS Gothic" w:hAnsi="MS Gothic" w:cs="Arial" w:hint="eastAsia"/>
                  </w:rPr>
                  <w:t>☐</w:t>
                </w:r>
              </w:sdtContent>
            </w:sdt>
          </w:p>
        </w:tc>
      </w:tr>
      <w:tr w:rsidR="00640407" w:rsidRPr="00C0508F" w14:paraId="7306D737" w14:textId="77777777" w:rsidTr="006404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10" w:type="dxa"/>
            <w:gridSpan w:val="2"/>
            <w:tcBorders>
              <w:top w:val="single" w:sz="4" w:space="0" w:color="auto"/>
            </w:tcBorders>
          </w:tcPr>
          <w:p w14:paraId="22F6A340" w14:textId="77777777" w:rsidR="00640407" w:rsidRDefault="00640407" w:rsidP="009C2541">
            <w:pPr>
              <w:ind w:left="-108"/>
              <w:rPr>
                <w:rFonts w:ascii="Arial" w:hAnsi="Arial" w:cs="Arial"/>
                <w:b/>
              </w:rPr>
            </w:pPr>
          </w:p>
        </w:tc>
        <w:tc>
          <w:tcPr>
            <w:tcW w:w="10064" w:type="dxa"/>
            <w:gridSpan w:val="4"/>
            <w:tcBorders>
              <w:top w:val="single" w:sz="4" w:space="0" w:color="auto"/>
            </w:tcBorders>
          </w:tcPr>
          <w:p w14:paraId="6AE182EC" w14:textId="77777777" w:rsidR="00640407" w:rsidRDefault="00640407" w:rsidP="00206437">
            <w:pPr>
              <w:rPr>
                <w:rFonts w:ascii="Arial" w:hAnsi="Arial" w:cs="Arial"/>
                <w:b/>
              </w:rPr>
            </w:pPr>
          </w:p>
        </w:tc>
        <w:tc>
          <w:tcPr>
            <w:tcW w:w="1134" w:type="dxa"/>
            <w:tcBorders>
              <w:top w:val="single" w:sz="4" w:space="0" w:color="auto"/>
            </w:tcBorders>
          </w:tcPr>
          <w:p w14:paraId="68688C2C" w14:textId="77777777" w:rsidR="00640407" w:rsidRDefault="00640407" w:rsidP="00206437">
            <w:pPr>
              <w:rPr>
                <w:rFonts w:ascii="Arial" w:hAnsi="Arial" w:cs="Arial"/>
                <w:b/>
              </w:rPr>
            </w:pPr>
          </w:p>
        </w:tc>
        <w:tc>
          <w:tcPr>
            <w:tcW w:w="1701" w:type="dxa"/>
            <w:tcBorders>
              <w:top w:val="single" w:sz="4" w:space="0" w:color="auto"/>
            </w:tcBorders>
          </w:tcPr>
          <w:p w14:paraId="0DD65851" w14:textId="77777777" w:rsidR="00640407" w:rsidRDefault="00640407" w:rsidP="00206437">
            <w:pPr>
              <w:rPr>
                <w:rFonts w:ascii="Arial" w:hAnsi="Arial" w:cs="Arial"/>
                <w:b/>
              </w:rPr>
            </w:pPr>
          </w:p>
        </w:tc>
      </w:tr>
      <w:tr w:rsidR="00640407" w:rsidRPr="00C0508F" w14:paraId="0A4077AE" w14:textId="77777777" w:rsidTr="006404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10" w:type="dxa"/>
            <w:gridSpan w:val="2"/>
          </w:tcPr>
          <w:p w14:paraId="687B573C" w14:textId="77777777" w:rsidR="00640407" w:rsidRPr="00C0508F" w:rsidRDefault="00640407" w:rsidP="000A7560">
            <w:pPr>
              <w:spacing w:line="360" w:lineRule="auto"/>
              <w:ind w:left="-108"/>
              <w:rPr>
                <w:rFonts w:ascii="Arial" w:hAnsi="Arial" w:cs="Arial"/>
                <w:b/>
              </w:rPr>
            </w:pPr>
            <w:r>
              <w:rPr>
                <w:rFonts w:ascii="Arial" w:hAnsi="Arial" w:cs="Arial"/>
                <w:b/>
              </w:rPr>
              <w:t>Ansprechpartner</w:t>
            </w:r>
            <w:r w:rsidRPr="00C0508F">
              <w:rPr>
                <w:rFonts w:ascii="Arial" w:hAnsi="Arial" w:cs="Arial"/>
                <w:b/>
              </w:rPr>
              <w:t>:</w:t>
            </w:r>
          </w:p>
        </w:tc>
        <w:tc>
          <w:tcPr>
            <w:tcW w:w="10064" w:type="dxa"/>
            <w:gridSpan w:val="4"/>
            <w:tcBorders>
              <w:bottom w:val="single" w:sz="4" w:space="0" w:color="auto"/>
            </w:tcBorders>
          </w:tcPr>
          <w:p w14:paraId="5ECE752F" w14:textId="77777777" w:rsidR="00640407" w:rsidRPr="00C0508F" w:rsidRDefault="00247BAC" w:rsidP="000A7560">
            <w:pPr>
              <w:spacing w:line="360" w:lineRule="auto"/>
              <w:rPr>
                <w:rFonts w:ascii="Arial" w:hAnsi="Arial" w:cs="Arial"/>
                <w:b/>
              </w:rPr>
            </w:pPr>
            <w:sdt>
              <w:sdtPr>
                <w:rPr>
                  <w:rFonts w:ascii="Arial" w:hAnsi="Arial" w:cs="Arial"/>
                  <w:b/>
                </w:rPr>
                <w:alias w:val="Name, Telefon"/>
                <w:tag w:val="Name, Telefon"/>
                <w:id w:val="1076623624"/>
              </w:sdtPr>
              <w:sdtEndPr/>
              <w:sdtContent>
                <w:r w:rsidR="00640407" w:rsidRPr="00206437">
                  <w:rPr>
                    <w:rStyle w:val="Platzhaltertext"/>
                  </w:rPr>
                  <w:t>Name, Telefon</w:t>
                </w:r>
              </w:sdtContent>
            </w:sdt>
          </w:p>
        </w:tc>
        <w:tc>
          <w:tcPr>
            <w:tcW w:w="1134" w:type="dxa"/>
            <w:tcBorders>
              <w:bottom w:val="single" w:sz="4" w:space="0" w:color="auto"/>
            </w:tcBorders>
          </w:tcPr>
          <w:p w14:paraId="3172647E" w14:textId="77777777" w:rsidR="00640407" w:rsidRDefault="00640407" w:rsidP="000A7560">
            <w:pPr>
              <w:spacing w:line="360" w:lineRule="auto"/>
              <w:rPr>
                <w:rFonts w:ascii="Arial" w:hAnsi="Arial" w:cs="Arial"/>
                <w:b/>
              </w:rPr>
            </w:pPr>
          </w:p>
        </w:tc>
        <w:tc>
          <w:tcPr>
            <w:tcW w:w="1701" w:type="dxa"/>
            <w:tcBorders>
              <w:bottom w:val="single" w:sz="4" w:space="0" w:color="auto"/>
            </w:tcBorders>
          </w:tcPr>
          <w:p w14:paraId="0C85F624" w14:textId="77777777" w:rsidR="00640407" w:rsidRDefault="00640407" w:rsidP="000A7560">
            <w:pPr>
              <w:spacing w:line="360" w:lineRule="auto"/>
              <w:rPr>
                <w:rFonts w:ascii="Arial" w:hAnsi="Arial" w:cs="Arial"/>
                <w:b/>
              </w:rPr>
            </w:pPr>
          </w:p>
        </w:tc>
      </w:tr>
    </w:tbl>
    <w:p w14:paraId="663C1551" w14:textId="3A4CD49D" w:rsidR="00506DD7" w:rsidRPr="000D6E70" w:rsidRDefault="00C0508F" w:rsidP="000A7560">
      <w:pPr>
        <w:spacing w:line="360" w:lineRule="auto"/>
        <w:rPr>
          <w:rFonts w:ascii="Arial" w:hAnsi="Arial" w:cs="Arial"/>
          <w:sz w:val="20"/>
          <w:szCs w:val="20"/>
        </w:rPr>
      </w:pPr>
      <w:r w:rsidRPr="000D6E70">
        <w:rPr>
          <w:rFonts w:ascii="Arial" w:hAnsi="Arial" w:cs="Arial"/>
          <w:sz w:val="20"/>
          <w:szCs w:val="20"/>
        </w:rPr>
        <w:t xml:space="preserve">Durch die Abgabe dieses Antrags bestätigt der Verein, dass die Trikotwerbung den Durchführungsbestimmungen für die Genehmigung von Werbung auf der Spielkleidung des DFB und FLVW entspricht. Der Antrag ist ohne Unterschrift </w:t>
      </w:r>
      <w:r w:rsidR="00B7663A">
        <w:rPr>
          <w:rFonts w:ascii="Arial" w:hAnsi="Arial" w:cs="Arial"/>
          <w:sz w:val="20"/>
          <w:szCs w:val="20"/>
        </w:rPr>
        <w:t>gültig und kann über da</w:t>
      </w:r>
      <w:r w:rsidR="000D6E70" w:rsidRPr="000D6E70">
        <w:rPr>
          <w:rFonts w:ascii="Arial" w:hAnsi="Arial" w:cs="Arial"/>
          <w:sz w:val="20"/>
          <w:szCs w:val="20"/>
        </w:rPr>
        <w:t>s E-Postfach beim zuständigen Kreisvorstand eingereicht werden.</w:t>
      </w:r>
      <w:r w:rsidR="003251D5" w:rsidRPr="000D6E70">
        <w:rPr>
          <w:rFonts w:ascii="Arial" w:hAnsi="Arial" w:cs="Arial"/>
          <w:sz w:val="20"/>
          <w:szCs w:val="20"/>
        </w:rPr>
        <w:t xml:space="preserve"> </w:t>
      </w:r>
    </w:p>
    <w:sectPr w:rsidR="00506DD7" w:rsidRPr="000D6E70" w:rsidSect="00A26FA4">
      <w:headerReference w:type="default" r:id="rId7"/>
      <w:footerReference w:type="default" r:id="rId8"/>
      <w:pgSz w:w="16838" w:h="11906" w:orient="landscape" w:code="9"/>
      <w:pgMar w:top="851" w:right="851" w:bottom="680" w:left="851" w:header="567"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F2B53" w14:textId="77777777" w:rsidR="00247BAC" w:rsidRDefault="00247BAC">
      <w:r>
        <w:separator/>
      </w:r>
    </w:p>
  </w:endnote>
  <w:endnote w:type="continuationSeparator" w:id="0">
    <w:p w14:paraId="492B8865" w14:textId="77777777" w:rsidR="00247BAC" w:rsidRDefault="00247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26302" w14:textId="77777777" w:rsidR="003251D5" w:rsidRDefault="003251D5" w:rsidP="003251D5">
    <w:pPr>
      <w:pStyle w:val="Fuzeile"/>
      <w:jc w:val="right"/>
    </w:pPr>
    <w:r>
      <w:t>[</w:t>
    </w:r>
    <w:r>
      <w:fldChar w:fldCharType="begin"/>
    </w:r>
    <w:r>
      <w:instrText>PAGE   \* MERGEFORMAT</w:instrText>
    </w:r>
    <w:r>
      <w:fldChar w:fldCharType="separate"/>
    </w:r>
    <w:r w:rsidR="003911AF">
      <w:rPr>
        <w:noProof/>
      </w:rPr>
      <w:t>1</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43CB1" w14:textId="77777777" w:rsidR="00247BAC" w:rsidRDefault="00247BAC">
      <w:r>
        <w:separator/>
      </w:r>
    </w:p>
  </w:footnote>
  <w:footnote w:type="continuationSeparator" w:id="0">
    <w:p w14:paraId="56373B07" w14:textId="77777777" w:rsidR="00247BAC" w:rsidRDefault="00247B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DEA49" w14:textId="2BC78A58" w:rsidR="009D49BB" w:rsidRDefault="00377F51">
    <w:pPr>
      <w:pStyle w:val="Kopfzeile"/>
      <w:jc w:val="center"/>
    </w:pPr>
    <w:r>
      <w:rPr>
        <w:noProof/>
      </w:rPr>
      <w:drawing>
        <wp:anchor distT="0" distB="0" distL="114300" distR="114300" simplePos="0" relativeHeight="251658240" behindDoc="1" locked="0" layoutInCell="1" allowOverlap="1" wp14:anchorId="21131BED" wp14:editId="4BA9F8FA">
          <wp:simplePos x="0" y="0"/>
          <wp:positionH relativeFrom="column">
            <wp:posOffset>3850640</wp:posOffset>
          </wp:positionH>
          <wp:positionV relativeFrom="paragraph">
            <wp:posOffset>1905</wp:posOffset>
          </wp:positionV>
          <wp:extent cx="1914525" cy="944488"/>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9-Lippstadt_logo_horiz_freistehend-gross.gif"/>
                  <pic:cNvPicPr/>
                </pic:nvPicPr>
                <pic:blipFill>
                  <a:blip r:embed="rId1">
                    <a:extLst>
                      <a:ext uri="{28A0092B-C50C-407E-A947-70E740481C1C}">
                        <a14:useLocalDpi xmlns:a14="http://schemas.microsoft.com/office/drawing/2010/main" val="0"/>
                      </a:ext>
                    </a:extLst>
                  </a:blip>
                  <a:stretch>
                    <a:fillRect/>
                  </a:stretch>
                </pic:blipFill>
                <pic:spPr>
                  <a:xfrm>
                    <a:off x="0" y="0"/>
                    <a:ext cx="1914525" cy="944488"/>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VGGMC2UItitMb8MxQrfeayyGcB0mRk4+VImIDhewFXN+gbpnwy6pX5jgR3rVOWh4s42KY71RxsRBClgmq1wMAQ==" w:salt="tsluni5YuAdsK1ExnH5uYg=="/>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6D7"/>
    <w:rsid w:val="0004691A"/>
    <w:rsid w:val="00050DB3"/>
    <w:rsid w:val="000A7560"/>
    <w:rsid w:val="000D6E70"/>
    <w:rsid w:val="00111F41"/>
    <w:rsid w:val="001166BD"/>
    <w:rsid w:val="001479F6"/>
    <w:rsid w:val="001C0A85"/>
    <w:rsid w:val="001C66D7"/>
    <w:rsid w:val="00206437"/>
    <w:rsid w:val="00242FE6"/>
    <w:rsid w:val="0024367C"/>
    <w:rsid w:val="00247BAC"/>
    <w:rsid w:val="00247FFB"/>
    <w:rsid w:val="002A62FF"/>
    <w:rsid w:val="002C2E71"/>
    <w:rsid w:val="00303232"/>
    <w:rsid w:val="003251D5"/>
    <w:rsid w:val="00336B87"/>
    <w:rsid w:val="00364FA4"/>
    <w:rsid w:val="00374195"/>
    <w:rsid w:val="00377F51"/>
    <w:rsid w:val="003911AF"/>
    <w:rsid w:val="003C4AB5"/>
    <w:rsid w:val="004002E4"/>
    <w:rsid w:val="00402434"/>
    <w:rsid w:val="00407343"/>
    <w:rsid w:val="00424695"/>
    <w:rsid w:val="004444DB"/>
    <w:rsid w:val="00506DD7"/>
    <w:rsid w:val="00513804"/>
    <w:rsid w:val="005219BF"/>
    <w:rsid w:val="005A37BF"/>
    <w:rsid w:val="005A7B09"/>
    <w:rsid w:val="00640407"/>
    <w:rsid w:val="00645B53"/>
    <w:rsid w:val="006E52A0"/>
    <w:rsid w:val="007B64F7"/>
    <w:rsid w:val="007F3918"/>
    <w:rsid w:val="00803DBB"/>
    <w:rsid w:val="00814FCA"/>
    <w:rsid w:val="00894C39"/>
    <w:rsid w:val="008B05E2"/>
    <w:rsid w:val="008C12EA"/>
    <w:rsid w:val="009C2541"/>
    <w:rsid w:val="009D296D"/>
    <w:rsid w:val="009D49BB"/>
    <w:rsid w:val="00A26FA4"/>
    <w:rsid w:val="00AE0CD6"/>
    <w:rsid w:val="00B22865"/>
    <w:rsid w:val="00B32CDF"/>
    <w:rsid w:val="00B35AEC"/>
    <w:rsid w:val="00B4177F"/>
    <w:rsid w:val="00B7663A"/>
    <w:rsid w:val="00BC172C"/>
    <w:rsid w:val="00C0508F"/>
    <w:rsid w:val="00C74973"/>
    <w:rsid w:val="00C8535B"/>
    <w:rsid w:val="00CF14FD"/>
    <w:rsid w:val="00D47C9D"/>
    <w:rsid w:val="00D53B9F"/>
    <w:rsid w:val="00D762C4"/>
    <w:rsid w:val="00DA670A"/>
    <w:rsid w:val="00E17F34"/>
    <w:rsid w:val="00E7096B"/>
    <w:rsid w:val="00F066A3"/>
    <w:rsid w:val="00F50A7E"/>
    <w:rsid w:val="00F56B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01235E"/>
  <w15:docId w15:val="{0F51611B-26C6-4A7D-9A37-0FF168C34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character" w:styleId="Hyperlink">
    <w:name w:val="Hyperlink"/>
    <w:rPr>
      <w:color w:val="0000FF"/>
      <w:u w:val="single"/>
    </w:rPr>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rsid w:val="0050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111F41"/>
    <w:rPr>
      <w:color w:val="808080"/>
    </w:rPr>
  </w:style>
  <w:style w:type="character" w:customStyle="1" w:styleId="Formatvorlage1">
    <w:name w:val="Formatvorlage1"/>
    <w:basedOn w:val="Absatz-Standardschriftart"/>
    <w:uiPriority w:val="1"/>
    <w:rsid w:val="00C74973"/>
    <w:rPr>
      <w:bdr w:val="none" w:sz="0" w:space="0" w:color="auto"/>
      <w:shd w:val="clear" w:color="auto" w:fill="FABF8F" w:themeFill="accent6" w:themeFillTint="99"/>
    </w:rPr>
  </w:style>
  <w:style w:type="character" w:customStyle="1" w:styleId="Formatvorlage2">
    <w:name w:val="Formatvorlage2"/>
    <w:basedOn w:val="Absatz-Standardschriftart"/>
    <w:uiPriority w:val="1"/>
    <w:rsid w:val="00C74973"/>
    <w:rPr>
      <w:color w:val="auto"/>
      <w:bdr w:val="none" w:sz="0" w:space="0" w:color="auto"/>
      <w:shd w:val="pct12"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D:\Daten%20Word\Vorlagen\Kurzmitteilung%20FLVW.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848751BC3D442D96F75921E8E1F1D0"/>
        <w:category>
          <w:name w:val="Allgemein"/>
          <w:gallery w:val="placeholder"/>
        </w:category>
        <w:types>
          <w:type w:val="bbPlcHdr"/>
        </w:types>
        <w:behaviors>
          <w:behavior w:val="content"/>
        </w:behaviors>
        <w:guid w:val="{DCD31C71-8BE8-419C-B52B-B54B9D4A05FB}"/>
      </w:docPartPr>
      <w:docPartBody>
        <w:p w:rsidR="001E66C5" w:rsidRDefault="003D50D3" w:rsidP="003D50D3">
          <w:pPr>
            <w:pStyle w:val="96848751BC3D442D96F75921E8E1F1D04"/>
          </w:pPr>
          <w:r w:rsidRPr="00F56B9B">
            <w:rPr>
              <w:rStyle w:val="Platzhaltertext"/>
              <w:rFonts w:ascii="Arial" w:hAnsi="Arial" w:cs="Arial"/>
              <w:b/>
            </w:rPr>
            <w:t>Vereinsnamen bitte hier eintragen.</w:t>
          </w:r>
        </w:p>
      </w:docPartBody>
    </w:docPart>
    <w:docPart>
      <w:docPartPr>
        <w:name w:val="41FE65D42EA24B45A27C4F8510078785"/>
        <w:category>
          <w:name w:val="Allgemein"/>
          <w:gallery w:val="placeholder"/>
        </w:category>
        <w:types>
          <w:type w:val="bbPlcHdr"/>
        </w:types>
        <w:behaviors>
          <w:behavior w:val="content"/>
        </w:behaviors>
        <w:guid w:val="{801B8715-AA4A-40E9-87AC-687EEE39E579}"/>
      </w:docPartPr>
      <w:docPartBody>
        <w:p w:rsidR="00F8450E" w:rsidRDefault="00602E32" w:rsidP="00602E32">
          <w:pPr>
            <w:pStyle w:val="41FE65D42EA24B45A27C4F8510078785"/>
          </w:pPr>
          <w:r w:rsidRPr="00D9762B">
            <w:rPr>
              <w:rStyle w:val="Platzhaltertext"/>
            </w:rPr>
            <w:t>Wählen Sie ein Element aus.</w:t>
          </w:r>
        </w:p>
      </w:docPartBody>
    </w:docPart>
    <w:docPart>
      <w:docPartPr>
        <w:name w:val="873EFF7A7CFA4C58BFB281015EC92519"/>
        <w:category>
          <w:name w:val="Allgemein"/>
          <w:gallery w:val="placeholder"/>
        </w:category>
        <w:types>
          <w:type w:val="bbPlcHdr"/>
        </w:types>
        <w:behaviors>
          <w:behavior w:val="content"/>
        </w:behaviors>
        <w:guid w:val="{80B87812-9666-46E3-9454-C69C8BE341CB}"/>
      </w:docPartPr>
      <w:docPartBody>
        <w:p w:rsidR="00F8450E" w:rsidRDefault="00602E32" w:rsidP="00602E32">
          <w:pPr>
            <w:pStyle w:val="873EFF7A7CFA4C58BFB281015EC92519"/>
          </w:pPr>
          <w:r w:rsidRPr="00D9762B">
            <w:rPr>
              <w:rStyle w:val="Platzhaltertext"/>
            </w:rPr>
            <w:t>Wählen Sie ein Element aus.</w:t>
          </w:r>
        </w:p>
      </w:docPartBody>
    </w:docPart>
    <w:docPart>
      <w:docPartPr>
        <w:name w:val="F5EDA2AEEEF74CFC82D14EDCA7AD0533"/>
        <w:category>
          <w:name w:val="Allgemein"/>
          <w:gallery w:val="placeholder"/>
        </w:category>
        <w:types>
          <w:type w:val="bbPlcHdr"/>
        </w:types>
        <w:behaviors>
          <w:behavior w:val="content"/>
        </w:behaviors>
        <w:guid w:val="{3314089D-2461-4F59-8F57-F68CB27FA2D4}"/>
      </w:docPartPr>
      <w:docPartBody>
        <w:p w:rsidR="00F8450E" w:rsidRDefault="00602E32" w:rsidP="00602E32">
          <w:pPr>
            <w:pStyle w:val="F5EDA2AEEEF74CFC82D14EDCA7AD0533"/>
          </w:pPr>
          <w:r w:rsidRPr="00D9762B">
            <w:rPr>
              <w:rStyle w:val="Platzhaltertext"/>
            </w:rPr>
            <w:t>Wählen Sie ein Element aus.</w:t>
          </w:r>
        </w:p>
      </w:docPartBody>
    </w:docPart>
    <w:docPart>
      <w:docPartPr>
        <w:name w:val="EC3C3E602F1549F19E92E0EE36C16003"/>
        <w:category>
          <w:name w:val="Allgemein"/>
          <w:gallery w:val="placeholder"/>
        </w:category>
        <w:types>
          <w:type w:val="bbPlcHdr"/>
        </w:types>
        <w:behaviors>
          <w:behavior w:val="content"/>
        </w:behaviors>
        <w:guid w:val="{ADB7EE75-03DB-4358-9C10-908E2F95FC67}"/>
      </w:docPartPr>
      <w:docPartBody>
        <w:p w:rsidR="00F8450E" w:rsidRDefault="00602E32" w:rsidP="00602E32">
          <w:pPr>
            <w:pStyle w:val="EC3C3E602F1549F19E92E0EE36C16003"/>
          </w:pPr>
          <w:r w:rsidRPr="00F56B9B">
            <w:rPr>
              <w:rStyle w:val="Platzhaltertext"/>
              <w:rFonts w:ascii="Arial" w:hAnsi="Arial" w:cs="Arial"/>
              <w:sz w:val="20"/>
              <w:szCs w:val="20"/>
            </w:rPr>
            <w:t>Werbepartner bitte hier eintragen.</w:t>
          </w:r>
        </w:p>
      </w:docPartBody>
    </w:docPart>
    <w:docPart>
      <w:docPartPr>
        <w:name w:val="42396CD87C3B472AB50E5432D3E232EA"/>
        <w:category>
          <w:name w:val="Allgemein"/>
          <w:gallery w:val="placeholder"/>
        </w:category>
        <w:types>
          <w:type w:val="bbPlcHdr"/>
        </w:types>
        <w:behaviors>
          <w:behavior w:val="content"/>
        </w:behaviors>
        <w:guid w:val="{9D4F415B-C77E-4C9A-BE80-9B46B50203CE}"/>
      </w:docPartPr>
      <w:docPartBody>
        <w:p w:rsidR="00F8450E" w:rsidRDefault="00602E32" w:rsidP="00602E32">
          <w:pPr>
            <w:pStyle w:val="42396CD87C3B472AB50E5432D3E232EA"/>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2408D5D0402D4A39AE1C43D995A955AE"/>
        <w:category>
          <w:name w:val="Allgemein"/>
          <w:gallery w:val="placeholder"/>
        </w:category>
        <w:types>
          <w:type w:val="bbPlcHdr"/>
        </w:types>
        <w:behaviors>
          <w:behavior w:val="content"/>
        </w:behaviors>
        <w:guid w:val="{7DF3D877-BB4C-4D4F-A371-ABE8FE64A069}"/>
      </w:docPartPr>
      <w:docPartBody>
        <w:p w:rsidR="00F8450E" w:rsidRDefault="00602E32" w:rsidP="00602E32">
          <w:pPr>
            <w:pStyle w:val="2408D5D0402D4A39AE1C43D995A955AE"/>
          </w:pPr>
          <w:r w:rsidRPr="00D9762B">
            <w:rPr>
              <w:rStyle w:val="Platzhaltertext"/>
            </w:rPr>
            <w:t>Wählen Sie ein Element aus.</w:t>
          </w:r>
        </w:p>
      </w:docPartBody>
    </w:docPart>
    <w:docPart>
      <w:docPartPr>
        <w:name w:val="562326AAA875474A9AB41D4A38A0CFCF"/>
        <w:category>
          <w:name w:val="Allgemein"/>
          <w:gallery w:val="placeholder"/>
        </w:category>
        <w:types>
          <w:type w:val="bbPlcHdr"/>
        </w:types>
        <w:behaviors>
          <w:behavior w:val="content"/>
        </w:behaviors>
        <w:guid w:val="{A3052CA3-DD52-4ADC-A97D-01F27DDF9ECC}"/>
      </w:docPartPr>
      <w:docPartBody>
        <w:p w:rsidR="00F8450E" w:rsidRDefault="00602E32" w:rsidP="00602E32">
          <w:pPr>
            <w:pStyle w:val="562326AAA875474A9AB41D4A38A0CFCF"/>
          </w:pPr>
          <w:r w:rsidRPr="00D9762B">
            <w:rPr>
              <w:rStyle w:val="Platzhaltertext"/>
            </w:rPr>
            <w:t>Wählen Sie ein Element aus.</w:t>
          </w:r>
        </w:p>
      </w:docPartBody>
    </w:docPart>
    <w:docPart>
      <w:docPartPr>
        <w:name w:val="622C4762CFD04D0F9039899204E14ACF"/>
        <w:category>
          <w:name w:val="Allgemein"/>
          <w:gallery w:val="placeholder"/>
        </w:category>
        <w:types>
          <w:type w:val="bbPlcHdr"/>
        </w:types>
        <w:behaviors>
          <w:behavior w:val="content"/>
        </w:behaviors>
        <w:guid w:val="{7E8E7060-F220-4A24-93B7-4D04E4A6C882}"/>
      </w:docPartPr>
      <w:docPartBody>
        <w:p w:rsidR="00F8450E" w:rsidRDefault="00602E32" w:rsidP="00602E32">
          <w:pPr>
            <w:pStyle w:val="622C4762CFD04D0F9039899204E14ACF"/>
          </w:pPr>
          <w:r w:rsidRPr="00D9762B">
            <w:rPr>
              <w:rStyle w:val="Platzhaltertext"/>
            </w:rPr>
            <w:t>Wählen Sie ein Element aus.</w:t>
          </w:r>
        </w:p>
      </w:docPartBody>
    </w:docPart>
    <w:docPart>
      <w:docPartPr>
        <w:name w:val="A3378201F3AA44A4BB2BB6F2B0264F89"/>
        <w:category>
          <w:name w:val="Allgemein"/>
          <w:gallery w:val="placeholder"/>
        </w:category>
        <w:types>
          <w:type w:val="bbPlcHdr"/>
        </w:types>
        <w:behaviors>
          <w:behavior w:val="content"/>
        </w:behaviors>
        <w:guid w:val="{8236A549-4A78-4D0A-BAB5-5FB409A27593}"/>
      </w:docPartPr>
      <w:docPartBody>
        <w:p w:rsidR="00F8450E" w:rsidRDefault="00602E32" w:rsidP="00602E32">
          <w:pPr>
            <w:pStyle w:val="A3378201F3AA44A4BB2BB6F2B0264F89"/>
          </w:pPr>
          <w:r w:rsidRPr="00F56B9B">
            <w:rPr>
              <w:rStyle w:val="Platzhaltertext"/>
              <w:rFonts w:ascii="Arial" w:hAnsi="Arial" w:cs="Arial"/>
              <w:sz w:val="20"/>
              <w:szCs w:val="20"/>
            </w:rPr>
            <w:t>Werbepartner bitte hier eintragen.</w:t>
          </w:r>
        </w:p>
      </w:docPartBody>
    </w:docPart>
    <w:docPart>
      <w:docPartPr>
        <w:name w:val="D8E8E2D8734548E38873624731210D3C"/>
        <w:category>
          <w:name w:val="Allgemein"/>
          <w:gallery w:val="placeholder"/>
        </w:category>
        <w:types>
          <w:type w:val="bbPlcHdr"/>
        </w:types>
        <w:behaviors>
          <w:behavior w:val="content"/>
        </w:behaviors>
        <w:guid w:val="{5AB213DB-AF45-48D4-B985-071AD87006A6}"/>
      </w:docPartPr>
      <w:docPartBody>
        <w:p w:rsidR="00F8450E" w:rsidRDefault="00602E32" w:rsidP="00602E32">
          <w:pPr>
            <w:pStyle w:val="D8E8E2D8734548E38873624731210D3C"/>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F3F6B7380E064563BBC2594117E609AA"/>
        <w:category>
          <w:name w:val="Allgemein"/>
          <w:gallery w:val="placeholder"/>
        </w:category>
        <w:types>
          <w:type w:val="bbPlcHdr"/>
        </w:types>
        <w:behaviors>
          <w:behavior w:val="content"/>
        </w:behaviors>
        <w:guid w:val="{C7EEBD2E-38AE-46E8-A040-DB7035FFAED1}"/>
      </w:docPartPr>
      <w:docPartBody>
        <w:p w:rsidR="00F8450E" w:rsidRDefault="00602E32" w:rsidP="00602E32">
          <w:pPr>
            <w:pStyle w:val="F3F6B7380E064563BBC2594117E609AA"/>
          </w:pPr>
          <w:r w:rsidRPr="00D9762B">
            <w:rPr>
              <w:rStyle w:val="Platzhaltertext"/>
            </w:rPr>
            <w:t>Wählen Sie ein Element aus.</w:t>
          </w:r>
        </w:p>
      </w:docPartBody>
    </w:docPart>
    <w:docPart>
      <w:docPartPr>
        <w:name w:val="9FDD50ACCF0C4132A1683C294935825F"/>
        <w:category>
          <w:name w:val="Allgemein"/>
          <w:gallery w:val="placeholder"/>
        </w:category>
        <w:types>
          <w:type w:val="bbPlcHdr"/>
        </w:types>
        <w:behaviors>
          <w:behavior w:val="content"/>
        </w:behaviors>
        <w:guid w:val="{BD0CD936-B5E7-4B30-AAEE-FE9A06D960FE}"/>
      </w:docPartPr>
      <w:docPartBody>
        <w:p w:rsidR="00F8450E" w:rsidRDefault="00602E32" w:rsidP="00602E32">
          <w:pPr>
            <w:pStyle w:val="9FDD50ACCF0C4132A1683C294935825F"/>
          </w:pPr>
          <w:r w:rsidRPr="00D9762B">
            <w:rPr>
              <w:rStyle w:val="Platzhaltertext"/>
            </w:rPr>
            <w:t>Wählen Sie ein Element aus.</w:t>
          </w:r>
        </w:p>
      </w:docPartBody>
    </w:docPart>
    <w:docPart>
      <w:docPartPr>
        <w:name w:val="092D4AEC61504815B189DB4E00586395"/>
        <w:category>
          <w:name w:val="Allgemein"/>
          <w:gallery w:val="placeholder"/>
        </w:category>
        <w:types>
          <w:type w:val="bbPlcHdr"/>
        </w:types>
        <w:behaviors>
          <w:behavior w:val="content"/>
        </w:behaviors>
        <w:guid w:val="{CC90149C-5B17-4CEC-8C22-40642DE1F5D8}"/>
      </w:docPartPr>
      <w:docPartBody>
        <w:p w:rsidR="00F8450E" w:rsidRDefault="00602E32" w:rsidP="00602E32">
          <w:pPr>
            <w:pStyle w:val="092D4AEC61504815B189DB4E00586395"/>
          </w:pPr>
          <w:r w:rsidRPr="00D9762B">
            <w:rPr>
              <w:rStyle w:val="Platzhaltertext"/>
            </w:rPr>
            <w:t>Wählen Sie ein Element aus.</w:t>
          </w:r>
        </w:p>
      </w:docPartBody>
    </w:docPart>
    <w:docPart>
      <w:docPartPr>
        <w:name w:val="FD498C0641E64A02903AB263409BFE39"/>
        <w:category>
          <w:name w:val="Allgemein"/>
          <w:gallery w:val="placeholder"/>
        </w:category>
        <w:types>
          <w:type w:val="bbPlcHdr"/>
        </w:types>
        <w:behaviors>
          <w:behavior w:val="content"/>
        </w:behaviors>
        <w:guid w:val="{E6F1EEF4-865F-4A67-BFBD-FA314BB1E322}"/>
      </w:docPartPr>
      <w:docPartBody>
        <w:p w:rsidR="00F8450E" w:rsidRDefault="00602E32" w:rsidP="00602E32">
          <w:pPr>
            <w:pStyle w:val="FD498C0641E64A02903AB263409BFE39"/>
          </w:pPr>
          <w:r w:rsidRPr="00F56B9B">
            <w:rPr>
              <w:rStyle w:val="Platzhaltertext"/>
              <w:rFonts w:ascii="Arial" w:hAnsi="Arial" w:cs="Arial"/>
              <w:sz w:val="20"/>
              <w:szCs w:val="20"/>
            </w:rPr>
            <w:t>Werbepartner bitte hier eintragen.</w:t>
          </w:r>
        </w:p>
      </w:docPartBody>
    </w:docPart>
    <w:docPart>
      <w:docPartPr>
        <w:name w:val="591AEE81709348D1A6A42EB75E7C1C8E"/>
        <w:category>
          <w:name w:val="Allgemein"/>
          <w:gallery w:val="placeholder"/>
        </w:category>
        <w:types>
          <w:type w:val="bbPlcHdr"/>
        </w:types>
        <w:behaviors>
          <w:behavior w:val="content"/>
        </w:behaviors>
        <w:guid w:val="{63E51EEA-5A79-4178-B6AD-D9FDC4F500E5}"/>
      </w:docPartPr>
      <w:docPartBody>
        <w:p w:rsidR="00F8450E" w:rsidRDefault="00602E32" w:rsidP="00602E32">
          <w:pPr>
            <w:pStyle w:val="591AEE81709348D1A6A42EB75E7C1C8E"/>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AB833409D0D94D0AABAD934B210E7655"/>
        <w:category>
          <w:name w:val="Allgemein"/>
          <w:gallery w:val="placeholder"/>
        </w:category>
        <w:types>
          <w:type w:val="bbPlcHdr"/>
        </w:types>
        <w:behaviors>
          <w:behavior w:val="content"/>
        </w:behaviors>
        <w:guid w:val="{0134C722-C31A-43B2-A9DE-0571D4337549}"/>
      </w:docPartPr>
      <w:docPartBody>
        <w:p w:rsidR="00F8450E" w:rsidRDefault="00602E32" w:rsidP="00602E32">
          <w:pPr>
            <w:pStyle w:val="AB833409D0D94D0AABAD934B210E7655"/>
          </w:pPr>
          <w:r w:rsidRPr="00D9762B">
            <w:rPr>
              <w:rStyle w:val="Platzhaltertext"/>
            </w:rPr>
            <w:t>Wählen Sie ein Element aus.</w:t>
          </w:r>
        </w:p>
      </w:docPartBody>
    </w:docPart>
    <w:docPart>
      <w:docPartPr>
        <w:name w:val="33E95402BDE44C55BFF5DC9951A53641"/>
        <w:category>
          <w:name w:val="Allgemein"/>
          <w:gallery w:val="placeholder"/>
        </w:category>
        <w:types>
          <w:type w:val="bbPlcHdr"/>
        </w:types>
        <w:behaviors>
          <w:behavior w:val="content"/>
        </w:behaviors>
        <w:guid w:val="{89EE0837-3AA4-4001-ACC1-81C4878435C5}"/>
      </w:docPartPr>
      <w:docPartBody>
        <w:p w:rsidR="00F8450E" w:rsidRDefault="00602E32" w:rsidP="00602E32">
          <w:pPr>
            <w:pStyle w:val="33E95402BDE44C55BFF5DC9951A53641"/>
          </w:pPr>
          <w:r w:rsidRPr="00D9762B">
            <w:rPr>
              <w:rStyle w:val="Platzhaltertext"/>
            </w:rPr>
            <w:t>Wählen Sie ein Element aus.</w:t>
          </w:r>
        </w:p>
      </w:docPartBody>
    </w:docPart>
    <w:docPart>
      <w:docPartPr>
        <w:name w:val="63C8BCE01C584C89BDA51B7E0CC43C4E"/>
        <w:category>
          <w:name w:val="Allgemein"/>
          <w:gallery w:val="placeholder"/>
        </w:category>
        <w:types>
          <w:type w:val="bbPlcHdr"/>
        </w:types>
        <w:behaviors>
          <w:behavior w:val="content"/>
        </w:behaviors>
        <w:guid w:val="{7B7A6EE0-4233-4C85-B442-880BE4BC43C4}"/>
      </w:docPartPr>
      <w:docPartBody>
        <w:p w:rsidR="00F8450E" w:rsidRDefault="00602E32" w:rsidP="00602E32">
          <w:pPr>
            <w:pStyle w:val="63C8BCE01C584C89BDA51B7E0CC43C4E"/>
          </w:pPr>
          <w:r w:rsidRPr="00D9762B">
            <w:rPr>
              <w:rStyle w:val="Platzhaltertext"/>
            </w:rPr>
            <w:t>Wählen Sie ein Element aus.</w:t>
          </w:r>
        </w:p>
      </w:docPartBody>
    </w:docPart>
    <w:docPart>
      <w:docPartPr>
        <w:name w:val="0F4FE977181440548EC283460741182A"/>
        <w:category>
          <w:name w:val="Allgemein"/>
          <w:gallery w:val="placeholder"/>
        </w:category>
        <w:types>
          <w:type w:val="bbPlcHdr"/>
        </w:types>
        <w:behaviors>
          <w:behavior w:val="content"/>
        </w:behaviors>
        <w:guid w:val="{42C62D35-5F38-484B-B40E-24CBD2E65876}"/>
      </w:docPartPr>
      <w:docPartBody>
        <w:p w:rsidR="00F8450E" w:rsidRDefault="00602E32" w:rsidP="00602E32">
          <w:pPr>
            <w:pStyle w:val="0F4FE977181440548EC283460741182A"/>
          </w:pPr>
          <w:r w:rsidRPr="00F56B9B">
            <w:rPr>
              <w:rStyle w:val="Platzhaltertext"/>
              <w:rFonts w:ascii="Arial" w:hAnsi="Arial" w:cs="Arial"/>
              <w:sz w:val="20"/>
              <w:szCs w:val="20"/>
            </w:rPr>
            <w:t>Werbepartner bitte hier eintragen.</w:t>
          </w:r>
        </w:p>
      </w:docPartBody>
    </w:docPart>
    <w:docPart>
      <w:docPartPr>
        <w:name w:val="B8E27EE3672E4550A480B2B8F280E71F"/>
        <w:category>
          <w:name w:val="Allgemein"/>
          <w:gallery w:val="placeholder"/>
        </w:category>
        <w:types>
          <w:type w:val="bbPlcHdr"/>
        </w:types>
        <w:behaviors>
          <w:behavior w:val="content"/>
        </w:behaviors>
        <w:guid w:val="{D7413D12-5638-497B-AB18-9081546D4741}"/>
      </w:docPartPr>
      <w:docPartBody>
        <w:p w:rsidR="00F8450E" w:rsidRDefault="00602E32" w:rsidP="00602E32">
          <w:pPr>
            <w:pStyle w:val="B8E27EE3672E4550A480B2B8F280E71F"/>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0241DB31BABE43D5BE61DEBAC8AB4063"/>
        <w:category>
          <w:name w:val="Allgemein"/>
          <w:gallery w:val="placeholder"/>
        </w:category>
        <w:types>
          <w:type w:val="bbPlcHdr"/>
        </w:types>
        <w:behaviors>
          <w:behavior w:val="content"/>
        </w:behaviors>
        <w:guid w:val="{1F0AF7ED-7135-473E-A789-95F94D41574D}"/>
      </w:docPartPr>
      <w:docPartBody>
        <w:p w:rsidR="00F8450E" w:rsidRDefault="00602E32" w:rsidP="00602E32">
          <w:pPr>
            <w:pStyle w:val="0241DB31BABE43D5BE61DEBAC8AB4063"/>
          </w:pPr>
          <w:r w:rsidRPr="00D9762B">
            <w:rPr>
              <w:rStyle w:val="Platzhaltertext"/>
            </w:rPr>
            <w:t>Wählen Sie ein Element aus.</w:t>
          </w:r>
        </w:p>
      </w:docPartBody>
    </w:docPart>
    <w:docPart>
      <w:docPartPr>
        <w:name w:val="DAE00409181D4EC5811D5D70685CC9D1"/>
        <w:category>
          <w:name w:val="Allgemein"/>
          <w:gallery w:val="placeholder"/>
        </w:category>
        <w:types>
          <w:type w:val="bbPlcHdr"/>
        </w:types>
        <w:behaviors>
          <w:behavior w:val="content"/>
        </w:behaviors>
        <w:guid w:val="{6A009600-900E-49CF-99A2-FE27D798E0B3}"/>
      </w:docPartPr>
      <w:docPartBody>
        <w:p w:rsidR="00F8450E" w:rsidRDefault="00602E32" w:rsidP="00602E32">
          <w:pPr>
            <w:pStyle w:val="DAE00409181D4EC5811D5D70685CC9D1"/>
          </w:pPr>
          <w:r w:rsidRPr="00D9762B">
            <w:rPr>
              <w:rStyle w:val="Platzhaltertext"/>
            </w:rPr>
            <w:t>Wählen Sie ein Element aus.</w:t>
          </w:r>
        </w:p>
      </w:docPartBody>
    </w:docPart>
    <w:docPart>
      <w:docPartPr>
        <w:name w:val="CE4C91470E2D42D584CCC21DABA82884"/>
        <w:category>
          <w:name w:val="Allgemein"/>
          <w:gallery w:val="placeholder"/>
        </w:category>
        <w:types>
          <w:type w:val="bbPlcHdr"/>
        </w:types>
        <w:behaviors>
          <w:behavior w:val="content"/>
        </w:behaviors>
        <w:guid w:val="{535AE441-5F05-4A46-8A68-4034F5692CAE}"/>
      </w:docPartPr>
      <w:docPartBody>
        <w:p w:rsidR="00F8450E" w:rsidRDefault="00602E32" w:rsidP="00602E32">
          <w:pPr>
            <w:pStyle w:val="CE4C91470E2D42D584CCC21DABA82884"/>
          </w:pPr>
          <w:r w:rsidRPr="00D9762B">
            <w:rPr>
              <w:rStyle w:val="Platzhaltertext"/>
            </w:rPr>
            <w:t>Wählen Sie ein Element aus.</w:t>
          </w:r>
        </w:p>
      </w:docPartBody>
    </w:docPart>
    <w:docPart>
      <w:docPartPr>
        <w:name w:val="ECC5F87EFB2043289F8A7924C4AF4E00"/>
        <w:category>
          <w:name w:val="Allgemein"/>
          <w:gallery w:val="placeholder"/>
        </w:category>
        <w:types>
          <w:type w:val="bbPlcHdr"/>
        </w:types>
        <w:behaviors>
          <w:behavior w:val="content"/>
        </w:behaviors>
        <w:guid w:val="{00CE87E6-C79B-47C8-91E3-1B97FDBFB85B}"/>
      </w:docPartPr>
      <w:docPartBody>
        <w:p w:rsidR="00F8450E" w:rsidRDefault="00602E32" w:rsidP="00602E32">
          <w:pPr>
            <w:pStyle w:val="ECC5F87EFB2043289F8A7924C4AF4E00"/>
          </w:pPr>
          <w:r w:rsidRPr="00F56B9B">
            <w:rPr>
              <w:rStyle w:val="Platzhaltertext"/>
              <w:rFonts w:ascii="Arial" w:hAnsi="Arial" w:cs="Arial"/>
              <w:sz w:val="20"/>
              <w:szCs w:val="20"/>
            </w:rPr>
            <w:t>Werbepartner bitte hier eintragen.</w:t>
          </w:r>
        </w:p>
      </w:docPartBody>
    </w:docPart>
    <w:docPart>
      <w:docPartPr>
        <w:name w:val="7CAAA4BCAE14499993B46C40D33E7312"/>
        <w:category>
          <w:name w:val="Allgemein"/>
          <w:gallery w:val="placeholder"/>
        </w:category>
        <w:types>
          <w:type w:val="bbPlcHdr"/>
        </w:types>
        <w:behaviors>
          <w:behavior w:val="content"/>
        </w:behaviors>
        <w:guid w:val="{90464E15-F903-42DE-8F27-D42FCA76564D}"/>
      </w:docPartPr>
      <w:docPartBody>
        <w:p w:rsidR="00F8450E" w:rsidRDefault="00602E32" w:rsidP="00602E32">
          <w:pPr>
            <w:pStyle w:val="7CAAA4BCAE14499993B46C40D33E7312"/>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808EF6BDACF9428D81A8661802F137BE"/>
        <w:category>
          <w:name w:val="Allgemein"/>
          <w:gallery w:val="placeholder"/>
        </w:category>
        <w:types>
          <w:type w:val="bbPlcHdr"/>
        </w:types>
        <w:behaviors>
          <w:behavior w:val="content"/>
        </w:behaviors>
        <w:guid w:val="{8461B008-7916-4DAF-927E-F1E542EA2D47}"/>
      </w:docPartPr>
      <w:docPartBody>
        <w:p w:rsidR="00F8450E" w:rsidRDefault="00602E32" w:rsidP="00602E32">
          <w:pPr>
            <w:pStyle w:val="808EF6BDACF9428D81A8661802F137BE"/>
          </w:pPr>
          <w:r w:rsidRPr="00D9762B">
            <w:rPr>
              <w:rStyle w:val="Platzhaltertext"/>
            </w:rPr>
            <w:t>Wählen Sie ein Element aus.</w:t>
          </w:r>
        </w:p>
      </w:docPartBody>
    </w:docPart>
    <w:docPart>
      <w:docPartPr>
        <w:name w:val="0CD6F02B39AD4682839BB5AD0666F4EF"/>
        <w:category>
          <w:name w:val="Allgemein"/>
          <w:gallery w:val="placeholder"/>
        </w:category>
        <w:types>
          <w:type w:val="bbPlcHdr"/>
        </w:types>
        <w:behaviors>
          <w:behavior w:val="content"/>
        </w:behaviors>
        <w:guid w:val="{88AA17C4-E64C-420C-A014-C36B6774844A}"/>
      </w:docPartPr>
      <w:docPartBody>
        <w:p w:rsidR="00F8450E" w:rsidRDefault="00602E32" w:rsidP="00602E32">
          <w:pPr>
            <w:pStyle w:val="0CD6F02B39AD4682839BB5AD0666F4EF"/>
          </w:pPr>
          <w:r w:rsidRPr="00D9762B">
            <w:rPr>
              <w:rStyle w:val="Platzhaltertext"/>
            </w:rPr>
            <w:t>Wählen Sie ein Element aus.</w:t>
          </w:r>
        </w:p>
      </w:docPartBody>
    </w:docPart>
    <w:docPart>
      <w:docPartPr>
        <w:name w:val="570557EE6F814DFEB0CF4F917D1A5981"/>
        <w:category>
          <w:name w:val="Allgemein"/>
          <w:gallery w:val="placeholder"/>
        </w:category>
        <w:types>
          <w:type w:val="bbPlcHdr"/>
        </w:types>
        <w:behaviors>
          <w:behavior w:val="content"/>
        </w:behaviors>
        <w:guid w:val="{770B7BC6-3158-4B88-8180-FC0CF4DCD81D}"/>
      </w:docPartPr>
      <w:docPartBody>
        <w:p w:rsidR="00F8450E" w:rsidRDefault="00602E32" w:rsidP="00602E32">
          <w:pPr>
            <w:pStyle w:val="570557EE6F814DFEB0CF4F917D1A5981"/>
          </w:pPr>
          <w:r w:rsidRPr="00D9762B">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370E"/>
    <w:rsid w:val="00005323"/>
    <w:rsid w:val="000C547A"/>
    <w:rsid w:val="000E370E"/>
    <w:rsid w:val="00126EDF"/>
    <w:rsid w:val="001C2BAD"/>
    <w:rsid w:val="001E66C5"/>
    <w:rsid w:val="00380388"/>
    <w:rsid w:val="003D50D3"/>
    <w:rsid w:val="00414A56"/>
    <w:rsid w:val="00602E32"/>
    <w:rsid w:val="009658EA"/>
    <w:rsid w:val="009E0657"/>
    <w:rsid w:val="00A24B57"/>
    <w:rsid w:val="00A42940"/>
    <w:rsid w:val="00EB3BF1"/>
    <w:rsid w:val="00F71761"/>
    <w:rsid w:val="00F8450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F71761"/>
    <w:rPr>
      <w:color w:val="808080"/>
    </w:rPr>
  </w:style>
  <w:style w:type="paragraph" w:customStyle="1" w:styleId="96848751BC3D442D96F75921E8E1F1D04">
    <w:name w:val="96848751BC3D442D96F75921E8E1F1D04"/>
    <w:rsid w:val="003D50D3"/>
    <w:pPr>
      <w:spacing w:after="0" w:line="240" w:lineRule="auto"/>
    </w:pPr>
    <w:rPr>
      <w:rFonts w:ascii="Times New Roman" w:eastAsia="Times New Roman" w:hAnsi="Times New Roman" w:cs="Times New Roman"/>
      <w:sz w:val="24"/>
      <w:szCs w:val="24"/>
    </w:rPr>
  </w:style>
  <w:style w:type="paragraph" w:customStyle="1" w:styleId="41FE65D42EA24B45A27C4F8510078785">
    <w:name w:val="41FE65D42EA24B45A27C4F8510078785"/>
    <w:rsid w:val="00602E32"/>
  </w:style>
  <w:style w:type="paragraph" w:customStyle="1" w:styleId="873EFF7A7CFA4C58BFB281015EC92519">
    <w:name w:val="873EFF7A7CFA4C58BFB281015EC92519"/>
    <w:rsid w:val="00602E32"/>
  </w:style>
  <w:style w:type="paragraph" w:customStyle="1" w:styleId="F5EDA2AEEEF74CFC82D14EDCA7AD0533">
    <w:name w:val="F5EDA2AEEEF74CFC82D14EDCA7AD0533"/>
    <w:rsid w:val="00602E32"/>
  </w:style>
  <w:style w:type="paragraph" w:customStyle="1" w:styleId="EC3C3E602F1549F19E92E0EE36C16003">
    <w:name w:val="EC3C3E602F1549F19E92E0EE36C16003"/>
    <w:rsid w:val="00602E32"/>
  </w:style>
  <w:style w:type="paragraph" w:customStyle="1" w:styleId="42396CD87C3B472AB50E5432D3E232EA">
    <w:name w:val="42396CD87C3B472AB50E5432D3E232EA"/>
    <w:rsid w:val="00602E32"/>
  </w:style>
  <w:style w:type="paragraph" w:customStyle="1" w:styleId="2408D5D0402D4A39AE1C43D995A955AE">
    <w:name w:val="2408D5D0402D4A39AE1C43D995A955AE"/>
    <w:rsid w:val="00602E32"/>
  </w:style>
  <w:style w:type="paragraph" w:customStyle="1" w:styleId="562326AAA875474A9AB41D4A38A0CFCF">
    <w:name w:val="562326AAA875474A9AB41D4A38A0CFCF"/>
    <w:rsid w:val="00602E32"/>
  </w:style>
  <w:style w:type="paragraph" w:customStyle="1" w:styleId="622C4762CFD04D0F9039899204E14ACF">
    <w:name w:val="622C4762CFD04D0F9039899204E14ACF"/>
    <w:rsid w:val="00602E32"/>
  </w:style>
  <w:style w:type="paragraph" w:customStyle="1" w:styleId="A3378201F3AA44A4BB2BB6F2B0264F89">
    <w:name w:val="A3378201F3AA44A4BB2BB6F2B0264F89"/>
    <w:rsid w:val="00602E32"/>
  </w:style>
  <w:style w:type="paragraph" w:customStyle="1" w:styleId="D8E8E2D8734548E38873624731210D3C">
    <w:name w:val="D8E8E2D8734548E38873624731210D3C"/>
    <w:rsid w:val="00602E32"/>
  </w:style>
  <w:style w:type="paragraph" w:customStyle="1" w:styleId="F3F6B7380E064563BBC2594117E609AA">
    <w:name w:val="F3F6B7380E064563BBC2594117E609AA"/>
    <w:rsid w:val="00602E32"/>
  </w:style>
  <w:style w:type="paragraph" w:customStyle="1" w:styleId="9FDD50ACCF0C4132A1683C294935825F">
    <w:name w:val="9FDD50ACCF0C4132A1683C294935825F"/>
    <w:rsid w:val="00602E32"/>
  </w:style>
  <w:style w:type="paragraph" w:customStyle="1" w:styleId="092D4AEC61504815B189DB4E00586395">
    <w:name w:val="092D4AEC61504815B189DB4E00586395"/>
    <w:rsid w:val="00602E32"/>
  </w:style>
  <w:style w:type="paragraph" w:customStyle="1" w:styleId="FD498C0641E64A02903AB263409BFE39">
    <w:name w:val="FD498C0641E64A02903AB263409BFE39"/>
    <w:rsid w:val="00602E32"/>
  </w:style>
  <w:style w:type="paragraph" w:customStyle="1" w:styleId="591AEE81709348D1A6A42EB75E7C1C8E">
    <w:name w:val="591AEE81709348D1A6A42EB75E7C1C8E"/>
    <w:rsid w:val="00602E32"/>
  </w:style>
  <w:style w:type="paragraph" w:customStyle="1" w:styleId="AB833409D0D94D0AABAD934B210E7655">
    <w:name w:val="AB833409D0D94D0AABAD934B210E7655"/>
    <w:rsid w:val="00602E32"/>
  </w:style>
  <w:style w:type="paragraph" w:customStyle="1" w:styleId="33E95402BDE44C55BFF5DC9951A53641">
    <w:name w:val="33E95402BDE44C55BFF5DC9951A53641"/>
    <w:rsid w:val="00602E32"/>
  </w:style>
  <w:style w:type="paragraph" w:customStyle="1" w:styleId="63C8BCE01C584C89BDA51B7E0CC43C4E">
    <w:name w:val="63C8BCE01C584C89BDA51B7E0CC43C4E"/>
    <w:rsid w:val="00602E32"/>
  </w:style>
  <w:style w:type="paragraph" w:customStyle="1" w:styleId="0F4FE977181440548EC283460741182A">
    <w:name w:val="0F4FE977181440548EC283460741182A"/>
    <w:rsid w:val="00602E32"/>
  </w:style>
  <w:style w:type="paragraph" w:customStyle="1" w:styleId="B8E27EE3672E4550A480B2B8F280E71F">
    <w:name w:val="B8E27EE3672E4550A480B2B8F280E71F"/>
    <w:rsid w:val="00602E32"/>
  </w:style>
  <w:style w:type="paragraph" w:customStyle="1" w:styleId="0241DB31BABE43D5BE61DEBAC8AB4063">
    <w:name w:val="0241DB31BABE43D5BE61DEBAC8AB4063"/>
    <w:rsid w:val="00602E32"/>
  </w:style>
  <w:style w:type="paragraph" w:customStyle="1" w:styleId="DAE00409181D4EC5811D5D70685CC9D1">
    <w:name w:val="DAE00409181D4EC5811D5D70685CC9D1"/>
    <w:rsid w:val="00602E32"/>
  </w:style>
  <w:style w:type="paragraph" w:customStyle="1" w:styleId="CE4C91470E2D42D584CCC21DABA82884">
    <w:name w:val="CE4C91470E2D42D584CCC21DABA82884"/>
    <w:rsid w:val="00602E32"/>
  </w:style>
  <w:style w:type="paragraph" w:customStyle="1" w:styleId="ECC5F87EFB2043289F8A7924C4AF4E00">
    <w:name w:val="ECC5F87EFB2043289F8A7924C4AF4E00"/>
    <w:rsid w:val="00602E32"/>
  </w:style>
  <w:style w:type="paragraph" w:customStyle="1" w:styleId="7CAAA4BCAE14499993B46C40D33E7312">
    <w:name w:val="7CAAA4BCAE14499993B46C40D33E7312"/>
    <w:rsid w:val="00602E32"/>
  </w:style>
  <w:style w:type="paragraph" w:customStyle="1" w:styleId="808EF6BDACF9428D81A8661802F137BE">
    <w:name w:val="808EF6BDACF9428D81A8661802F137BE"/>
    <w:rsid w:val="00602E32"/>
  </w:style>
  <w:style w:type="paragraph" w:customStyle="1" w:styleId="0CD6F02B39AD4682839BB5AD0666F4EF">
    <w:name w:val="0CD6F02B39AD4682839BB5AD0666F4EF"/>
    <w:rsid w:val="00602E32"/>
  </w:style>
  <w:style w:type="paragraph" w:customStyle="1" w:styleId="570557EE6F814DFEB0CF4F917D1A5981">
    <w:name w:val="570557EE6F814DFEB0CF4F917D1A5981"/>
    <w:rsid w:val="00602E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BCABD-CDD0-4B91-9BDF-6832B3E8D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Kurzmitteilung FLVW.dotx</Template>
  <TotalTime>0</TotalTime>
  <Pages>1</Pages>
  <Words>231</Words>
  <Characters>1457</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FLVW Kreis Lippstadt, Werner Ruhose,</vt:lpstr>
    </vt:vector>
  </TitlesOfParts>
  <Company>privat</Company>
  <LinksUpToDate>false</LinksUpToDate>
  <CharactersWithSpaces>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FLVW Kreis Lippstadt, Werner Ruhose,</dc:title>
  <dc:creator>Harald</dc:creator>
  <cp:lastModifiedBy>Kirchhoff, Bernd</cp:lastModifiedBy>
  <cp:revision>7</cp:revision>
  <cp:lastPrinted>2014-02-16T11:11:00Z</cp:lastPrinted>
  <dcterms:created xsi:type="dcterms:W3CDTF">2019-07-25T20:08:00Z</dcterms:created>
  <dcterms:modified xsi:type="dcterms:W3CDTF">2024-03-26T12:28:00Z</dcterms:modified>
</cp:coreProperties>
</file>